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19A23944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50068">
        <w:rPr>
          <w:b/>
          <w:i/>
        </w:rPr>
        <w:t>Luminary</w:t>
      </w:r>
      <w:r w:rsidR="00F24EDE">
        <w:rPr>
          <w:b/>
        </w:rPr>
        <w:t xml:space="preserve"> (</w:t>
      </w:r>
      <w:r w:rsidR="00050068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F7B92BB" w14:textId="42B91681" w:rsidR="00050068" w:rsidRDefault="00050068" w:rsidP="00F24EDE"/>
    <w:p w14:paraId="51A13565" w14:textId="18CE6180" w:rsidR="00050068" w:rsidRPr="00050068" w:rsidRDefault="00050068" w:rsidP="0005006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Professor Henry Louis Gates of Harvard is a </w:t>
      </w:r>
      <w:r w:rsidRPr="00050068">
        <w:rPr>
          <w:i/>
          <w:iCs/>
        </w:rPr>
        <w:t>luminary</w:t>
      </w:r>
      <w:r>
        <w:t xml:space="preserve"> of </w:t>
      </w:r>
      <w:proofErr w:type="gramStart"/>
      <w:r>
        <w:t>African-American</w:t>
      </w:r>
      <w:proofErr w:type="gramEnd"/>
      <w:r>
        <w:t xml:space="preserve"> Studies.</w:t>
      </w:r>
    </w:p>
    <w:p w14:paraId="407F2006" w14:textId="26F33AA0" w:rsidR="00050068" w:rsidRPr="00050068" w:rsidRDefault="00050068" w:rsidP="0005006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It seems safe to say that Beyonce will always be a </w:t>
      </w:r>
      <w:r w:rsidRPr="00050068">
        <w:rPr>
          <w:i/>
          <w:iCs/>
        </w:rPr>
        <w:t>luminary</w:t>
      </w:r>
      <w:r>
        <w:rPr>
          <w:i/>
          <w:iCs/>
        </w:rPr>
        <w:t xml:space="preserve"> </w:t>
      </w:r>
      <w:r>
        <w:t>of popular music.</w:t>
      </w:r>
    </w:p>
    <w:p w14:paraId="5C1CC1C6" w14:textId="4F4A4F06" w:rsidR="00050068" w:rsidRPr="00050068" w:rsidRDefault="00050068" w:rsidP="0005006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plays basketball excellently, so *** will probably become a </w:t>
      </w:r>
      <w:r w:rsidRPr="00050068">
        <w:rPr>
          <w:i/>
          <w:iCs/>
        </w:rPr>
        <w:t>luminary</w:t>
      </w:r>
      <w:r>
        <w:rPr>
          <w:i/>
          <w:iCs/>
        </w:rPr>
        <w:t xml:space="preserve"> </w:t>
      </w:r>
      <w:r>
        <w:t>in the NBA.</w:t>
      </w:r>
    </w:p>
    <w:p w14:paraId="70C67C88" w14:textId="4B899065" w:rsidR="00050068" w:rsidRPr="00050068" w:rsidRDefault="00050068" w:rsidP="0005006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Malcolm X was a </w:t>
      </w:r>
      <w:r w:rsidRPr="00050068">
        <w:rPr>
          <w:i/>
          <w:iCs/>
        </w:rPr>
        <w:t>luminary</w:t>
      </w:r>
      <w:r>
        <w:rPr>
          <w:i/>
          <w:iCs/>
        </w:rPr>
        <w:t xml:space="preserve"> </w:t>
      </w:r>
      <w:r>
        <w:t>of the Civil Rights Movement in the United States.</w:t>
      </w:r>
    </w:p>
    <w:p w14:paraId="777555AB" w14:textId="509C3A1D" w:rsidR="00050068" w:rsidRPr="00050068" w:rsidRDefault="00050068" w:rsidP="0005006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Denzel Washington, a </w:t>
      </w:r>
      <w:r w:rsidRPr="00050068">
        <w:rPr>
          <w:i/>
          <w:iCs/>
        </w:rPr>
        <w:t>luminary</w:t>
      </w:r>
      <w:r>
        <w:rPr>
          <w:i/>
          <w:iCs/>
        </w:rPr>
        <w:t xml:space="preserve"> </w:t>
      </w:r>
      <w:r>
        <w:t>of stage and screen, came to dinner at ***’s house.</w:t>
      </w:r>
    </w:p>
    <w:p w14:paraId="0C55291E" w14:textId="77777777" w:rsidR="00F24EDE" w:rsidRDefault="00F24EDE" w:rsidP="00F24EDE"/>
    <w:p w14:paraId="3A17296F" w14:textId="7FDB42E5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50068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050068">
        <w:rPr>
          <w:b/>
          <w:i/>
          <w:u w:val="single"/>
        </w:rPr>
        <w:t>luminary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1407CD"/>
    <w:multiLevelType w:val="hybridMultilevel"/>
    <w:tmpl w:val="1292B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50068"/>
    <w:rsid w:val="00410E3E"/>
    <w:rsid w:val="005A5A20"/>
    <w:rsid w:val="006B45BA"/>
    <w:rsid w:val="00710A2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00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7</TotalTime>
  <Pages>1</Pages>
  <Words>131</Words>
  <Characters>747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2021-03-29T16:17:00Z</dcterms:modified>
</cp:coreProperties>
</file>