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0D55C3" w14:textId="77777777" w:rsidR="009A471B" w:rsidRDefault="009A471B" w:rsidP="009A471B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59FCE38" w14:textId="6B79CE8A" w:rsidR="009A471B" w:rsidRDefault="009A471B" w:rsidP="009A471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10341B" w:rsidRPr="0010341B">
        <w:rPr>
          <w:rFonts w:cs="Times New Roman"/>
          <w:b/>
          <w:i/>
          <w:iCs/>
          <w:kern w:val="0"/>
          <w:lang w:eastAsia="ja-JP"/>
        </w:rPr>
        <w:t>Martha Graham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600EC7C0" w14:textId="22FA760F" w:rsidR="0010341B" w:rsidRDefault="0010341B" w:rsidP="0010341B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Martha Graham </w:t>
      </w:r>
      <w:r>
        <w:rPr>
          <w:rFonts w:cs="Times New Roman"/>
          <w:bCs/>
          <w:kern w:val="0"/>
          <w:lang w:eastAsia="ja-JP"/>
        </w:rPr>
        <w:t>A twentieth-century American dancer and choreographer. A celebrated practitioner of modern dance, she founded the Martha Graham School of Contemporary Dance in New York City.</w:t>
      </w:r>
    </w:p>
    <w:p w14:paraId="7D8FD68B" w14:textId="77777777" w:rsidR="006A73DE" w:rsidRDefault="006A73DE" w:rsidP="0010341B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5C1D7F2" w14:textId="6294AD00" w:rsidR="006A73DE" w:rsidRPr="006A73DE" w:rsidRDefault="006A73DE" w:rsidP="006A73DE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before="0" w:beforeAutospacing="0" w:after="0" w:afterAutospacing="0"/>
        <w:jc w:val="left"/>
        <w:rPr>
          <w:b/>
          <w:lang w:eastAsia="ja-JP"/>
        </w:rPr>
      </w:pPr>
      <w:r w:rsidRPr="006A73DE">
        <w:rPr>
          <w:b/>
          <w:lang w:eastAsia="ja-JP"/>
        </w:rPr>
        <w:t>Who</w:t>
      </w:r>
      <w:r>
        <w:rPr>
          <w:bCs/>
          <w:lang w:eastAsia="ja-JP"/>
        </w:rPr>
        <w:t xml:space="preserve"> is Martha Graham? </w:t>
      </w:r>
      <w:r w:rsidRPr="006A73DE">
        <w:rPr>
          <w:b/>
          <w:lang w:eastAsia="ja-JP"/>
        </w:rPr>
        <w:t>When</w:t>
      </w:r>
      <w:r>
        <w:rPr>
          <w:bCs/>
          <w:lang w:eastAsia="ja-JP"/>
        </w:rPr>
        <w:t xml:space="preserve"> did she live?</w:t>
      </w:r>
    </w:p>
    <w:p w14:paraId="7CBDD394" w14:textId="5A680A1B" w:rsidR="006A73DE" w:rsidRDefault="006A73DE" w:rsidP="006A73DE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6458A458" w14:textId="37A5AB72" w:rsidR="006A73DE" w:rsidRDefault="006A73DE" w:rsidP="006A73DE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69AF0855" w14:textId="77777777" w:rsidR="006A73DE" w:rsidRPr="006A73DE" w:rsidRDefault="006A73DE" w:rsidP="006A73DE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17C458F0" w14:textId="6D0C9692" w:rsidR="006A73DE" w:rsidRPr="006A73DE" w:rsidRDefault="006A73DE" w:rsidP="006A73DE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before="0" w:beforeAutospacing="0" w:after="0" w:afterAutospacing="0"/>
        <w:jc w:val="left"/>
        <w:rPr>
          <w:b/>
          <w:lang w:eastAsia="ja-JP"/>
        </w:rPr>
      </w:pPr>
      <w:r w:rsidRPr="006A73DE">
        <w:rPr>
          <w:b/>
          <w:lang w:eastAsia="ja-JP"/>
        </w:rPr>
        <w:t>Of what</w:t>
      </w:r>
      <w:r>
        <w:rPr>
          <w:bCs/>
          <w:lang w:eastAsia="ja-JP"/>
        </w:rPr>
        <w:t xml:space="preserve"> was </w:t>
      </w:r>
      <w:r>
        <w:rPr>
          <w:bCs/>
          <w:lang w:eastAsia="ja-JP"/>
        </w:rPr>
        <w:t>Martha Graham</w:t>
      </w:r>
      <w:r>
        <w:rPr>
          <w:bCs/>
          <w:lang w:eastAsia="ja-JP"/>
        </w:rPr>
        <w:t xml:space="preserve"> a celebrated practitioner?</w:t>
      </w:r>
    </w:p>
    <w:p w14:paraId="16F95D5F" w14:textId="6B6A81B2" w:rsidR="006A73DE" w:rsidRDefault="006A73DE" w:rsidP="006A73DE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6FFE7B67" w14:textId="10D1146F" w:rsidR="006A73DE" w:rsidRDefault="006A73DE" w:rsidP="006A73DE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40099D19" w14:textId="77777777" w:rsidR="006A73DE" w:rsidRPr="006A73DE" w:rsidRDefault="006A73DE" w:rsidP="006A73DE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165A6D8D" w14:textId="623543BC" w:rsidR="006A73DE" w:rsidRPr="006A73DE" w:rsidRDefault="006A73DE" w:rsidP="006A73DE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before="0" w:beforeAutospacing="0" w:after="0" w:afterAutospacing="0"/>
        <w:jc w:val="left"/>
        <w:rPr>
          <w:b/>
          <w:lang w:eastAsia="ja-JP"/>
        </w:rPr>
      </w:pPr>
      <w:r w:rsidRPr="006A73DE">
        <w:rPr>
          <w:b/>
          <w:lang w:eastAsia="ja-JP"/>
        </w:rPr>
        <w:t>What</w:t>
      </w:r>
      <w:r>
        <w:rPr>
          <w:bCs/>
          <w:lang w:eastAsia="ja-JP"/>
        </w:rPr>
        <w:t xml:space="preserve"> did </w:t>
      </w:r>
      <w:r>
        <w:rPr>
          <w:bCs/>
          <w:lang w:eastAsia="ja-JP"/>
        </w:rPr>
        <w:t>Martha Graham</w:t>
      </w:r>
      <w:r>
        <w:rPr>
          <w:bCs/>
          <w:lang w:eastAsia="ja-JP"/>
        </w:rPr>
        <w:t xml:space="preserve"> </w:t>
      </w:r>
      <w:proofErr w:type="gramStart"/>
      <w:r>
        <w:rPr>
          <w:bCs/>
          <w:lang w:eastAsia="ja-JP"/>
        </w:rPr>
        <w:t>found</w:t>
      </w:r>
      <w:proofErr w:type="gramEnd"/>
      <w:r>
        <w:rPr>
          <w:bCs/>
          <w:lang w:eastAsia="ja-JP"/>
        </w:rPr>
        <w:t>?</w:t>
      </w:r>
    </w:p>
    <w:p w14:paraId="30746F58" w14:textId="0EBDF633" w:rsidR="006A73DE" w:rsidRDefault="006A73DE" w:rsidP="006A73DE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289AC298" w14:textId="5428004F" w:rsidR="006A73DE" w:rsidRDefault="006A73DE" w:rsidP="006A73DE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1DA0AE4B" w14:textId="384B33AF" w:rsidR="006A73DE" w:rsidRDefault="006A73DE" w:rsidP="006A73DE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380AA282" w14:textId="0B091837" w:rsidR="006A73DE" w:rsidRDefault="006A73DE" w:rsidP="006A73DE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76F2B84A" w14:textId="5894E591" w:rsidR="006A73DE" w:rsidRDefault="006A73DE" w:rsidP="006A73DE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6337E116" w14:textId="71C2FB08" w:rsidR="006A73DE" w:rsidRDefault="006A73DE" w:rsidP="006A73DE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60254D47" w14:textId="121281E0" w:rsidR="006A73DE" w:rsidRDefault="006A73DE" w:rsidP="006A73DE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6B0D231F" w14:textId="720957AA" w:rsidR="006A73DE" w:rsidRDefault="006A73DE" w:rsidP="006A73DE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6B751B40" w14:textId="06A36841" w:rsidR="006A73DE" w:rsidRDefault="006A73DE" w:rsidP="006A73DE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45E33EC9" w14:textId="39EC6F33" w:rsidR="006A73DE" w:rsidRDefault="006A73DE" w:rsidP="006A73DE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54D42075" w14:textId="77777777" w:rsidR="006A73DE" w:rsidRDefault="006A73DE" w:rsidP="006A73DE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68EE1B84" w14:textId="77777777" w:rsidR="006A73DE" w:rsidRDefault="006A73DE" w:rsidP="006A73D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10341B">
        <w:rPr>
          <w:rFonts w:cs="Times New Roman"/>
          <w:b/>
          <w:i/>
          <w:iCs/>
          <w:kern w:val="0"/>
          <w:lang w:eastAsia="ja-JP"/>
        </w:rPr>
        <w:t>Martha Graham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11A29031" w14:textId="77777777" w:rsidR="006A73DE" w:rsidRDefault="006A73DE" w:rsidP="006A73DE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Martha Graham </w:t>
      </w:r>
      <w:r>
        <w:rPr>
          <w:rFonts w:cs="Times New Roman"/>
          <w:bCs/>
          <w:kern w:val="0"/>
          <w:lang w:eastAsia="ja-JP"/>
        </w:rPr>
        <w:t>A twentieth-century American dancer and choreographer. A celebrated practitioner of modern dance, she founded the Martha Graham School of Contemporary Dance in New York City.</w:t>
      </w:r>
    </w:p>
    <w:p w14:paraId="2482573B" w14:textId="77777777" w:rsidR="006A73DE" w:rsidRDefault="006A73DE" w:rsidP="006A73DE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7594B73" w14:textId="77777777" w:rsidR="006A73DE" w:rsidRPr="006A73DE" w:rsidRDefault="006A73DE" w:rsidP="006A73D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before="0" w:beforeAutospacing="0" w:after="0" w:afterAutospacing="0"/>
        <w:jc w:val="left"/>
        <w:rPr>
          <w:b/>
          <w:lang w:eastAsia="ja-JP"/>
        </w:rPr>
      </w:pPr>
      <w:r w:rsidRPr="006A73DE">
        <w:rPr>
          <w:b/>
          <w:lang w:eastAsia="ja-JP"/>
        </w:rPr>
        <w:t>Who</w:t>
      </w:r>
      <w:r>
        <w:rPr>
          <w:bCs/>
          <w:lang w:eastAsia="ja-JP"/>
        </w:rPr>
        <w:t xml:space="preserve"> is Martha Graham? </w:t>
      </w:r>
      <w:r w:rsidRPr="006A73DE">
        <w:rPr>
          <w:b/>
          <w:lang w:eastAsia="ja-JP"/>
        </w:rPr>
        <w:t>When</w:t>
      </w:r>
      <w:r>
        <w:rPr>
          <w:bCs/>
          <w:lang w:eastAsia="ja-JP"/>
        </w:rPr>
        <w:t xml:space="preserve"> did she live?</w:t>
      </w:r>
    </w:p>
    <w:p w14:paraId="77B04C85" w14:textId="77777777" w:rsidR="006A73DE" w:rsidRDefault="006A73DE" w:rsidP="006A73DE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4174910A" w14:textId="77777777" w:rsidR="006A73DE" w:rsidRDefault="006A73DE" w:rsidP="006A73DE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2FECF6E3" w14:textId="77777777" w:rsidR="006A73DE" w:rsidRPr="006A73DE" w:rsidRDefault="006A73DE" w:rsidP="006A73DE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30C83C88" w14:textId="77777777" w:rsidR="006A73DE" w:rsidRPr="006A73DE" w:rsidRDefault="006A73DE" w:rsidP="006A73D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before="0" w:beforeAutospacing="0" w:after="0" w:afterAutospacing="0"/>
        <w:jc w:val="left"/>
        <w:rPr>
          <w:b/>
          <w:lang w:eastAsia="ja-JP"/>
        </w:rPr>
      </w:pPr>
      <w:r w:rsidRPr="006A73DE">
        <w:rPr>
          <w:b/>
          <w:lang w:eastAsia="ja-JP"/>
        </w:rPr>
        <w:t>Of what</w:t>
      </w:r>
      <w:r>
        <w:rPr>
          <w:bCs/>
          <w:lang w:eastAsia="ja-JP"/>
        </w:rPr>
        <w:t xml:space="preserve"> was Martha Graham a celebrated practitioner?</w:t>
      </w:r>
    </w:p>
    <w:p w14:paraId="0CC6EDA0" w14:textId="77777777" w:rsidR="006A73DE" w:rsidRDefault="006A73DE" w:rsidP="006A73DE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4696B9CA" w14:textId="77777777" w:rsidR="006A73DE" w:rsidRDefault="006A73DE" w:rsidP="006A73DE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1F6249BC" w14:textId="77777777" w:rsidR="006A73DE" w:rsidRPr="006A73DE" w:rsidRDefault="006A73DE" w:rsidP="006A73DE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18B3727D" w14:textId="77777777" w:rsidR="006A73DE" w:rsidRPr="006A73DE" w:rsidRDefault="006A73DE" w:rsidP="006A73D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before="0" w:beforeAutospacing="0" w:after="0" w:afterAutospacing="0"/>
        <w:jc w:val="left"/>
        <w:rPr>
          <w:b/>
          <w:lang w:eastAsia="ja-JP"/>
        </w:rPr>
      </w:pPr>
      <w:r w:rsidRPr="006A73DE">
        <w:rPr>
          <w:b/>
          <w:lang w:eastAsia="ja-JP"/>
        </w:rPr>
        <w:t>What</w:t>
      </w:r>
      <w:r>
        <w:rPr>
          <w:bCs/>
          <w:lang w:eastAsia="ja-JP"/>
        </w:rPr>
        <w:t xml:space="preserve"> did Martha Graham </w:t>
      </w:r>
      <w:proofErr w:type="gramStart"/>
      <w:r>
        <w:rPr>
          <w:bCs/>
          <w:lang w:eastAsia="ja-JP"/>
        </w:rPr>
        <w:t>found</w:t>
      </w:r>
      <w:proofErr w:type="gramEnd"/>
      <w:r>
        <w:rPr>
          <w:bCs/>
          <w:lang w:eastAsia="ja-JP"/>
        </w:rPr>
        <w:t>?</w:t>
      </w:r>
    </w:p>
    <w:p w14:paraId="373BD9F0" w14:textId="77777777" w:rsidR="006A73DE" w:rsidRDefault="006A73DE" w:rsidP="006A73D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E248C54" w14:textId="77777777" w:rsidR="006A73DE" w:rsidRPr="00C869E6" w:rsidRDefault="006A73DE" w:rsidP="006A73DE"/>
    <w:p w14:paraId="3E72CAA0" w14:textId="77777777" w:rsidR="006A73DE" w:rsidRPr="006A73DE" w:rsidRDefault="006A73DE" w:rsidP="006A73DE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2FB579CF" w14:textId="77777777" w:rsidR="0010341B" w:rsidRDefault="0010341B" w:rsidP="009A471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590CE9E" w14:textId="77777777" w:rsidR="00B577EA" w:rsidRPr="00C869E6" w:rsidRDefault="006A73DE"/>
    <w:sectPr w:rsidR="00B577EA" w:rsidRPr="00C869E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7A7E31"/>
    <w:multiLevelType w:val="hybridMultilevel"/>
    <w:tmpl w:val="A31627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27410E"/>
    <w:multiLevelType w:val="hybridMultilevel"/>
    <w:tmpl w:val="A31627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proofState w:spelling="clean"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71B"/>
    <w:rsid w:val="00082020"/>
    <w:rsid w:val="0010341B"/>
    <w:rsid w:val="0038015A"/>
    <w:rsid w:val="003968AA"/>
    <w:rsid w:val="00410E3E"/>
    <w:rsid w:val="00660C35"/>
    <w:rsid w:val="006A73DE"/>
    <w:rsid w:val="00744EA5"/>
    <w:rsid w:val="00852BCF"/>
    <w:rsid w:val="00956A06"/>
    <w:rsid w:val="00993C25"/>
    <w:rsid w:val="009A2D84"/>
    <w:rsid w:val="009A471B"/>
    <w:rsid w:val="00A901AC"/>
    <w:rsid w:val="00AC1512"/>
    <w:rsid w:val="00AD7409"/>
    <w:rsid w:val="00B507D2"/>
    <w:rsid w:val="00C869E6"/>
    <w:rsid w:val="00CB2A61"/>
    <w:rsid w:val="00D87583"/>
    <w:rsid w:val="00DD1234"/>
    <w:rsid w:val="00E16D41"/>
    <w:rsid w:val="00E6319D"/>
    <w:rsid w:val="00E81175"/>
    <w:rsid w:val="00F2770A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8351F8"/>
  <w15:chartTrackingRefBased/>
  <w15:docId w15:val="{095300B8-6F05-FB48-A313-FB86EFA68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>
      <w:pPr>
        <w:spacing w:before="100" w:beforeAutospacing="1" w:after="100" w:afterAutospacing="1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A471B"/>
    <w:pPr>
      <w:spacing w:before="0" w:beforeAutospacing="0" w:after="0" w:afterAutospacing="0"/>
      <w:jc w:val="left"/>
    </w:pPr>
    <w:rPr>
      <w:rFonts w:eastAsia="MS Mincho" w:cs="Helvetica"/>
      <w:color w:val="auto"/>
      <w:kern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spacing w:before="100" w:beforeAutospacing="1" w:after="100" w:afterAutospacing="1"/>
      <w:ind w:left="720"/>
      <w:contextualSpacing/>
      <w:jc w:val="center"/>
    </w:pPr>
    <w:rPr>
      <w:rFonts w:eastAsia="Times New Roman" w:cs="Times New Roman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2</TotalTime>
  <Pages>1</Pages>
  <Words>219</Words>
  <Characters>1254</Characters>
  <Application>Microsoft Office Word</Application>
  <DocSecurity>0</DocSecurity>
  <Lines>10</Lines>
  <Paragraphs>2</Paragraphs>
  <ScaleCrop>false</ScaleCrop>
  <Company>Mark's Text Terminal</Company>
  <LinksUpToDate>false</LinksUpToDate>
  <CharactersWithSpaces>1471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4</cp:revision>
  <dcterms:created xsi:type="dcterms:W3CDTF">2021-01-18T14:50:00Z</dcterms:created>
  <dcterms:modified xsi:type="dcterms:W3CDTF">2021-03-01T13:59:00Z</dcterms:modified>
</cp:coreProperties>
</file>