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D55C3" w14:textId="77777777" w:rsidR="009A471B" w:rsidRDefault="009A471B" w:rsidP="009A471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9FCE38" w14:textId="232DC5FB" w:rsidR="009A471B" w:rsidRDefault="009A471B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737177" w:rsidRPr="00737177">
        <w:rPr>
          <w:rFonts w:cs="Times New Roman"/>
          <w:b/>
          <w:i/>
          <w:iCs/>
          <w:kern w:val="0"/>
          <w:lang w:eastAsia="ja-JP"/>
        </w:rPr>
        <w:t>Geraldine Ferraro</w:t>
      </w:r>
      <w:r w:rsidR="00737177">
        <w:rPr>
          <w:rFonts w:cs="Times New Roman"/>
          <w:b/>
          <w:kern w:val="0"/>
          <w:lang w:eastAsia="ja-JP"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2643D11" w14:textId="4995D17C" w:rsidR="00737177" w:rsidRDefault="00737177" w:rsidP="0073717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Geraldine Ferraro </w:t>
      </w:r>
      <w:r>
        <w:rPr>
          <w:rFonts w:cs="Times New Roman"/>
          <w:bCs/>
          <w:kern w:val="0"/>
          <w:lang w:eastAsia="ja-JP"/>
        </w:rPr>
        <w:t>(</w:t>
      </w:r>
      <w:proofErr w:type="spellStart"/>
      <w:r>
        <w:rPr>
          <w:rFonts w:cs="Times New Roman"/>
          <w:bCs/>
          <w:kern w:val="0"/>
          <w:lang w:eastAsia="ja-JP"/>
        </w:rPr>
        <w:t>fuh</w:t>
      </w:r>
      <w:proofErr w:type="spellEnd"/>
      <w:r>
        <w:rPr>
          <w:rFonts w:cs="Times New Roman"/>
          <w:bCs/>
          <w:kern w:val="0"/>
          <w:lang w:eastAsia="ja-JP"/>
        </w:rPr>
        <w:t>-</w:t>
      </w:r>
      <w:proofErr w:type="spellStart"/>
      <w:r>
        <w:rPr>
          <w:rFonts w:cs="Times New Roman"/>
          <w:bCs/>
          <w:kern w:val="0"/>
          <w:lang w:eastAsia="ja-JP"/>
        </w:rPr>
        <w:t>rahr</w:t>
      </w:r>
      <w:proofErr w:type="spellEnd"/>
      <w:r>
        <w:rPr>
          <w:rFonts w:cs="Times New Roman"/>
          <w:bCs/>
          <w:kern w:val="0"/>
          <w:lang w:eastAsia="ja-JP"/>
        </w:rPr>
        <w:t>-oh) A politician of the twentieth century. She served as a representative in Congress and was nominated by the Democratic Party for vice president in 1984; the presidential candidate was Walter Mondale. Ferraro was the first woman to run for the vice-presidency on a major party ticket.</w:t>
      </w:r>
    </w:p>
    <w:p w14:paraId="13925BE4" w14:textId="77777777" w:rsidR="008A650F" w:rsidRDefault="008A650F" w:rsidP="0073717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D15E4B5" w14:textId="267C50C4" w:rsidR="008A650F" w:rsidRPr="008A650F" w:rsidRDefault="008A650F" w:rsidP="008A65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8A650F">
        <w:rPr>
          <w:b/>
          <w:lang w:eastAsia="ja-JP"/>
        </w:rPr>
        <w:t>Who</w:t>
      </w:r>
      <w:r>
        <w:rPr>
          <w:bCs/>
          <w:lang w:eastAsia="ja-JP"/>
        </w:rPr>
        <w:t xml:space="preserve"> is Geraldine Ferraro? When did she live?</w:t>
      </w:r>
    </w:p>
    <w:p w14:paraId="0A333BB5" w14:textId="78777ED3" w:rsidR="008A650F" w:rsidRDefault="008A650F" w:rsidP="008A650F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B495400" w14:textId="6728347A" w:rsidR="008A650F" w:rsidRDefault="008A650F" w:rsidP="008A650F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C721A2B" w14:textId="77777777" w:rsidR="008A650F" w:rsidRPr="008A650F" w:rsidRDefault="008A650F" w:rsidP="008A650F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8181125" w14:textId="7618F3A2" w:rsidR="008A650F" w:rsidRPr="008A650F" w:rsidRDefault="008A650F" w:rsidP="008A65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8A650F">
        <w:rPr>
          <w:b/>
          <w:lang w:eastAsia="ja-JP"/>
        </w:rPr>
        <w:t>As what</w:t>
      </w:r>
      <w:r>
        <w:rPr>
          <w:bCs/>
          <w:lang w:eastAsia="ja-JP"/>
        </w:rPr>
        <w:t xml:space="preserve"> did </w:t>
      </w:r>
      <w:r>
        <w:rPr>
          <w:bCs/>
          <w:lang w:eastAsia="ja-JP"/>
        </w:rPr>
        <w:t>Geraldine Ferraro</w:t>
      </w:r>
      <w:r>
        <w:rPr>
          <w:bCs/>
          <w:lang w:eastAsia="ja-JP"/>
        </w:rPr>
        <w:t xml:space="preserve"> serve?</w:t>
      </w:r>
    </w:p>
    <w:p w14:paraId="52C2E4B8" w14:textId="4972A3DA" w:rsidR="008A650F" w:rsidRDefault="008A650F" w:rsidP="008A650F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E04C301" w14:textId="27B9CAEA" w:rsidR="008A650F" w:rsidRDefault="008A650F" w:rsidP="008A650F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DAA4CC6" w14:textId="77777777" w:rsidR="008A650F" w:rsidRPr="008A650F" w:rsidRDefault="008A650F" w:rsidP="008A650F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C73732F" w14:textId="3D515678" w:rsidR="008A650F" w:rsidRPr="008A650F" w:rsidRDefault="008A650F" w:rsidP="008A65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8A650F">
        <w:rPr>
          <w:b/>
          <w:lang w:eastAsia="ja-JP"/>
        </w:rPr>
        <w:t>What</w:t>
      </w:r>
      <w:r>
        <w:rPr>
          <w:bCs/>
          <w:lang w:eastAsia="ja-JP"/>
        </w:rPr>
        <w:t xml:space="preserve"> was </w:t>
      </w:r>
      <w:r>
        <w:rPr>
          <w:bCs/>
          <w:lang w:eastAsia="ja-JP"/>
        </w:rPr>
        <w:t>Geraldine Ferraro</w:t>
      </w:r>
      <w:r>
        <w:rPr>
          <w:bCs/>
          <w:lang w:eastAsia="ja-JP"/>
        </w:rPr>
        <w:t xml:space="preserve"> the first woman to do?</w:t>
      </w:r>
    </w:p>
    <w:p w14:paraId="746F027F" w14:textId="2ECF7B2E" w:rsidR="008A650F" w:rsidRDefault="008A650F" w:rsidP="008A650F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8B55DE3" w14:textId="10DFC6ED" w:rsidR="008A650F" w:rsidRDefault="008A650F" w:rsidP="008A650F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3DF366E" w14:textId="336F1015" w:rsidR="008A650F" w:rsidRDefault="008A650F" w:rsidP="008A650F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6C8BCE3" w14:textId="1E032057" w:rsidR="008A650F" w:rsidRDefault="008A650F" w:rsidP="008A650F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8FC7534" w14:textId="77777777" w:rsidR="008A650F" w:rsidRDefault="008A650F" w:rsidP="008A650F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256A5C4" w14:textId="31222CF7" w:rsidR="008A650F" w:rsidRDefault="008A650F" w:rsidP="008A650F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723D4A1" w14:textId="04A0D040" w:rsidR="008A650F" w:rsidRDefault="008A650F" w:rsidP="008A650F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861DDBA" w14:textId="4D83DE12" w:rsidR="008A650F" w:rsidRDefault="008A650F" w:rsidP="008A650F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6EB268A" w14:textId="16325959" w:rsidR="008A650F" w:rsidRDefault="008A650F" w:rsidP="008A650F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0FA7F75" w14:textId="77777777" w:rsidR="008A650F" w:rsidRDefault="008A650F" w:rsidP="008A650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4F88A97" w14:textId="77777777" w:rsidR="008A650F" w:rsidRDefault="008A650F" w:rsidP="008A65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737177">
        <w:rPr>
          <w:rFonts w:cs="Times New Roman"/>
          <w:b/>
          <w:i/>
          <w:iCs/>
          <w:kern w:val="0"/>
          <w:lang w:eastAsia="ja-JP"/>
        </w:rPr>
        <w:t>Geraldine Ferraro</w:t>
      </w:r>
      <w:r>
        <w:rPr>
          <w:rFonts w:cs="Times New Roman"/>
          <w:b/>
          <w:kern w:val="0"/>
          <w:lang w:eastAsia="ja-JP"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DE98997" w14:textId="77777777" w:rsidR="008A650F" w:rsidRDefault="008A650F" w:rsidP="008A650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Geraldine Ferraro </w:t>
      </w:r>
      <w:r>
        <w:rPr>
          <w:rFonts w:cs="Times New Roman"/>
          <w:bCs/>
          <w:kern w:val="0"/>
          <w:lang w:eastAsia="ja-JP"/>
        </w:rPr>
        <w:t>(</w:t>
      </w:r>
      <w:proofErr w:type="spellStart"/>
      <w:r>
        <w:rPr>
          <w:rFonts w:cs="Times New Roman"/>
          <w:bCs/>
          <w:kern w:val="0"/>
          <w:lang w:eastAsia="ja-JP"/>
        </w:rPr>
        <w:t>fuh</w:t>
      </w:r>
      <w:proofErr w:type="spellEnd"/>
      <w:r>
        <w:rPr>
          <w:rFonts w:cs="Times New Roman"/>
          <w:bCs/>
          <w:kern w:val="0"/>
          <w:lang w:eastAsia="ja-JP"/>
        </w:rPr>
        <w:t>-</w:t>
      </w:r>
      <w:proofErr w:type="spellStart"/>
      <w:r>
        <w:rPr>
          <w:rFonts w:cs="Times New Roman"/>
          <w:bCs/>
          <w:kern w:val="0"/>
          <w:lang w:eastAsia="ja-JP"/>
        </w:rPr>
        <w:t>rahr</w:t>
      </w:r>
      <w:proofErr w:type="spellEnd"/>
      <w:r>
        <w:rPr>
          <w:rFonts w:cs="Times New Roman"/>
          <w:bCs/>
          <w:kern w:val="0"/>
          <w:lang w:eastAsia="ja-JP"/>
        </w:rPr>
        <w:t>-oh) A politician of the twentieth century. She served as a representative in Congress and was nominated by the Democratic Party for vice president in 1984; the presidential candidate was Walter Mondale. Ferraro was the first woman to run for the vice-presidency on a major party ticket.</w:t>
      </w:r>
    </w:p>
    <w:p w14:paraId="43502B50" w14:textId="77777777" w:rsidR="008A650F" w:rsidRDefault="008A650F" w:rsidP="008A650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59A8482" w14:textId="77777777" w:rsidR="008A650F" w:rsidRPr="008A650F" w:rsidRDefault="008A650F" w:rsidP="008A650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8A650F">
        <w:rPr>
          <w:b/>
          <w:lang w:eastAsia="ja-JP"/>
        </w:rPr>
        <w:t>Who</w:t>
      </w:r>
      <w:r>
        <w:rPr>
          <w:bCs/>
          <w:lang w:eastAsia="ja-JP"/>
        </w:rPr>
        <w:t xml:space="preserve"> is Geraldine Ferraro? When did she live?</w:t>
      </w:r>
    </w:p>
    <w:p w14:paraId="43DA775F" w14:textId="77777777" w:rsidR="008A650F" w:rsidRDefault="008A650F" w:rsidP="008A650F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F225300" w14:textId="77777777" w:rsidR="008A650F" w:rsidRDefault="008A650F" w:rsidP="008A650F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2D6F885" w14:textId="77777777" w:rsidR="008A650F" w:rsidRPr="008A650F" w:rsidRDefault="008A650F" w:rsidP="008A650F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C08F823" w14:textId="77777777" w:rsidR="008A650F" w:rsidRPr="008A650F" w:rsidRDefault="008A650F" w:rsidP="008A650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8A650F">
        <w:rPr>
          <w:b/>
          <w:lang w:eastAsia="ja-JP"/>
        </w:rPr>
        <w:t>As what</w:t>
      </w:r>
      <w:r>
        <w:rPr>
          <w:bCs/>
          <w:lang w:eastAsia="ja-JP"/>
        </w:rPr>
        <w:t xml:space="preserve"> did Geraldine Ferraro serve?</w:t>
      </w:r>
    </w:p>
    <w:p w14:paraId="1F2406D2" w14:textId="77777777" w:rsidR="008A650F" w:rsidRDefault="008A650F" w:rsidP="008A650F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426714B" w14:textId="77777777" w:rsidR="008A650F" w:rsidRDefault="008A650F" w:rsidP="008A650F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1D51D45" w14:textId="77777777" w:rsidR="008A650F" w:rsidRPr="008A650F" w:rsidRDefault="008A650F" w:rsidP="008A650F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7D09D6F" w14:textId="77777777" w:rsidR="008A650F" w:rsidRPr="008A650F" w:rsidRDefault="008A650F" w:rsidP="008A650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8A650F">
        <w:rPr>
          <w:b/>
          <w:lang w:eastAsia="ja-JP"/>
        </w:rPr>
        <w:t>What</w:t>
      </w:r>
      <w:r>
        <w:rPr>
          <w:bCs/>
          <w:lang w:eastAsia="ja-JP"/>
        </w:rPr>
        <w:t xml:space="preserve"> was Geraldine Ferraro the first woman to do?</w:t>
      </w:r>
    </w:p>
    <w:p w14:paraId="249A5D50" w14:textId="77777777" w:rsidR="008A650F" w:rsidRPr="008A650F" w:rsidRDefault="008A650F" w:rsidP="008A650F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9EA08E5" w14:textId="77777777" w:rsidR="00737177" w:rsidRDefault="00737177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8A650F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FA799B"/>
    <w:multiLevelType w:val="hybridMultilevel"/>
    <w:tmpl w:val="5A7CB7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334D89"/>
    <w:multiLevelType w:val="hybridMultilevel"/>
    <w:tmpl w:val="6E204D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3E141E"/>
    <w:multiLevelType w:val="hybridMultilevel"/>
    <w:tmpl w:val="6E204D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660C35"/>
    <w:rsid w:val="00737177"/>
    <w:rsid w:val="00744EA5"/>
    <w:rsid w:val="00852BCF"/>
    <w:rsid w:val="008A650F"/>
    <w:rsid w:val="00956A06"/>
    <w:rsid w:val="00993C25"/>
    <w:rsid w:val="009A2D84"/>
    <w:rsid w:val="009A471B"/>
    <w:rsid w:val="00A901AC"/>
    <w:rsid w:val="00AC1512"/>
    <w:rsid w:val="00AD7409"/>
    <w:rsid w:val="00B507D2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pPr>
      <w:spacing w:before="0" w:beforeAutospacing="0" w:after="0" w:afterAutospacing="0"/>
      <w:jc w:val="left"/>
    </w:pPr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4</TotalTime>
  <Pages>1</Pages>
  <Words>260</Words>
  <Characters>1486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2021-01-18T14:50:00Z</dcterms:created>
  <dcterms:modified xsi:type="dcterms:W3CDTF">2021-03-01T13:17:00Z</dcterms:modified>
</cp:coreProperties>
</file>