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5C0CE887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72DC9" w:rsidRPr="00572DC9">
        <w:rPr>
          <w:rFonts w:cs="Times New Roman"/>
          <w:b/>
          <w:i/>
          <w:iCs/>
          <w:kern w:val="0"/>
          <w:lang w:eastAsia="ja-JP"/>
        </w:rPr>
        <w:t>Fannie Farmer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34C98C" w14:textId="3E3A5DE2" w:rsidR="00572DC9" w:rsidRDefault="00572DC9" w:rsidP="00572DC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Fannie Farmer </w:t>
      </w:r>
      <w:proofErr w:type="gramStart"/>
      <w:r>
        <w:rPr>
          <w:rFonts w:cs="Times New Roman"/>
          <w:bCs/>
          <w:kern w:val="0"/>
          <w:lang w:eastAsia="ja-JP"/>
        </w:rPr>
        <w:t>An</w:t>
      </w:r>
      <w:proofErr w:type="gramEnd"/>
      <w:r>
        <w:rPr>
          <w:rFonts w:cs="Times New Roman"/>
          <w:bCs/>
          <w:kern w:val="0"/>
          <w:lang w:eastAsia="ja-JP"/>
        </w:rPr>
        <w:t xml:space="preserve"> educator, author, and cooking expert of the late nineteenth and early twentieth centuries. She wrote the first distinctively American cookbook, </w:t>
      </w:r>
      <w:r>
        <w:rPr>
          <w:rFonts w:cs="Times New Roman"/>
          <w:bCs/>
          <w:i/>
          <w:iCs/>
          <w:kern w:val="0"/>
          <w:lang w:eastAsia="ja-JP"/>
        </w:rPr>
        <w:t xml:space="preserve">The Boston Cooking School </w:t>
      </w:r>
      <w:proofErr w:type="gramStart"/>
      <w:r>
        <w:rPr>
          <w:rFonts w:cs="Times New Roman"/>
          <w:bCs/>
          <w:i/>
          <w:iCs/>
          <w:kern w:val="0"/>
          <w:lang w:eastAsia="ja-JP"/>
        </w:rPr>
        <w:t>Cook Book</w:t>
      </w:r>
      <w:proofErr w:type="gramEnd"/>
      <w:r>
        <w:rPr>
          <w:rFonts w:cs="Times New Roman"/>
          <w:bCs/>
          <w:kern w:val="0"/>
          <w:lang w:eastAsia="ja-JP"/>
        </w:rPr>
        <w:t xml:space="preserve">. </w:t>
      </w:r>
    </w:p>
    <w:p w14:paraId="358DF47E" w14:textId="41AB5674" w:rsidR="00323589" w:rsidRPr="00323589" w:rsidRDefault="00323589" w:rsidP="0032358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jc w:val="left"/>
        <w:rPr>
          <w:b/>
          <w:lang w:eastAsia="ja-JP"/>
        </w:rPr>
      </w:pPr>
      <w:r w:rsidRPr="00323589">
        <w:rPr>
          <w:b/>
          <w:lang w:eastAsia="ja-JP"/>
        </w:rPr>
        <w:t>Who</w:t>
      </w:r>
      <w:r>
        <w:rPr>
          <w:bCs/>
          <w:lang w:eastAsia="ja-JP"/>
        </w:rPr>
        <w:t xml:space="preserve"> is Fannie Farmer? </w:t>
      </w:r>
      <w:r w:rsidRPr="00323589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65206D3D" w14:textId="633EB49D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7A3E804" w14:textId="6608C8C7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A0B66B6" w14:textId="77777777" w:rsidR="00323589" w:rsidRP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7C7B5EB" w14:textId="18CD17E7" w:rsidR="00323589" w:rsidRPr="00323589" w:rsidRDefault="00323589" w:rsidP="00323589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323589">
        <w:rPr>
          <w:b/>
          <w:lang w:eastAsia="ja-JP"/>
        </w:rPr>
        <w:t>What</w:t>
      </w:r>
      <w:r>
        <w:rPr>
          <w:bCs/>
          <w:lang w:eastAsia="ja-JP"/>
        </w:rPr>
        <w:t xml:space="preserve"> did Fannie Farmer write? </w:t>
      </w:r>
      <w:r w:rsidRPr="00323589">
        <w:rPr>
          <w:b/>
          <w:lang w:eastAsia="ja-JP"/>
        </w:rPr>
        <w:t>Of what</w:t>
      </w:r>
      <w:r>
        <w:rPr>
          <w:bCs/>
          <w:lang w:eastAsia="ja-JP"/>
        </w:rPr>
        <w:t xml:space="preserve"> was this the first?</w:t>
      </w:r>
    </w:p>
    <w:p w14:paraId="0F1AC1E7" w14:textId="5A421A2E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4F32D8E" w14:textId="70276811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2D038F5" w14:textId="7925CE51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A68E5EC" w14:textId="6549692C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C54A00A" w14:textId="658C7E6A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9DAA018" w14:textId="333C8EAA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539D059" w14:textId="05FAAFD7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D3885D9" w14:textId="7C73BF41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F7D1054" w14:textId="7BE8601F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CBC7DF9" w14:textId="063984EA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7ACB51C" w14:textId="67ACE489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6779CE7" w14:textId="77777777" w:rsidR="00323589" w:rsidRDefault="00323589" w:rsidP="003235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CAF468" w14:textId="77777777" w:rsidR="00323589" w:rsidRDefault="00323589" w:rsidP="003235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72DC9">
        <w:rPr>
          <w:rFonts w:cs="Times New Roman"/>
          <w:b/>
          <w:i/>
          <w:iCs/>
          <w:kern w:val="0"/>
          <w:lang w:eastAsia="ja-JP"/>
        </w:rPr>
        <w:t>Fannie Farmer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0EECE2" w14:textId="77777777" w:rsidR="00323589" w:rsidRDefault="00323589" w:rsidP="0032358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Fannie Farmer </w:t>
      </w:r>
      <w:proofErr w:type="gramStart"/>
      <w:r>
        <w:rPr>
          <w:rFonts w:cs="Times New Roman"/>
          <w:bCs/>
          <w:kern w:val="0"/>
          <w:lang w:eastAsia="ja-JP"/>
        </w:rPr>
        <w:t>An</w:t>
      </w:r>
      <w:proofErr w:type="gramEnd"/>
      <w:r>
        <w:rPr>
          <w:rFonts w:cs="Times New Roman"/>
          <w:bCs/>
          <w:kern w:val="0"/>
          <w:lang w:eastAsia="ja-JP"/>
        </w:rPr>
        <w:t xml:space="preserve"> educator, author, and cooking expert of the late nineteenth and early twentieth centuries. She wrote the first distinctively American cookbook, </w:t>
      </w:r>
      <w:r>
        <w:rPr>
          <w:rFonts w:cs="Times New Roman"/>
          <w:bCs/>
          <w:i/>
          <w:iCs/>
          <w:kern w:val="0"/>
          <w:lang w:eastAsia="ja-JP"/>
        </w:rPr>
        <w:t xml:space="preserve">The Boston Cooking School </w:t>
      </w:r>
      <w:proofErr w:type="gramStart"/>
      <w:r>
        <w:rPr>
          <w:rFonts w:cs="Times New Roman"/>
          <w:bCs/>
          <w:i/>
          <w:iCs/>
          <w:kern w:val="0"/>
          <w:lang w:eastAsia="ja-JP"/>
        </w:rPr>
        <w:t>Cook Book</w:t>
      </w:r>
      <w:proofErr w:type="gramEnd"/>
      <w:r>
        <w:rPr>
          <w:rFonts w:cs="Times New Roman"/>
          <w:bCs/>
          <w:kern w:val="0"/>
          <w:lang w:eastAsia="ja-JP"/>
        </w:rPr>
        <w:t xml:space="preserve">. </w:t>
      </w:r>
    </w:p>
    <w:p w14:paraId="15A26F4C" w14:textId="77777777" w:rsidR="00323589" w:rsidRPr="00323589" w:rsidRDefault="00323589" w:rsidP="0032358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jc w:val="left"/>
        <w:rPr>
          <w:b/>
          <w:lang w:eastAsia="ja-JP"/>
        </w:rPr>
      </w:pPr>
      <w:r w:rsidRPr="00323589">
        <w:rPr>
          <w:b/>
          <w:lang w:eastAsia="ja-JP"/>
        </w:rPr>
        <w:t>Who</w:t>
      </w:r>
      <w:r>
        <w:rPr>
          <w:bCs/>
          <w:lang w:eastAsia="ja-JP"/>
        </w:rPr>
        <w:t xml:space="preserve"> is Fannie Farmer? </w:t>
      </w:r>
      <w:r w:rsidRPr="00323589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13947E3E" w14:textId="77777777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2BBDCE0" w14:textId="77777777" w:rsid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C155ABC" w14:textId="77777777" w:rsidR="00323589" w:rsidRP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A46C494" w14:textId="77777777" w:rsidR="00323589" w:rsidRPr="00323589" w:rsidRDefault="00323589" w:rsidP="0032358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323589">
        <w:rPr>
          <w:b/>
          <w:lang w:eastAsia="ja-JP"/>
        </w:rPr>
        <w:t>What</w:t>
      </w:r>
      <w:r>
        <w:rPr>
          <w:bCs/>
          <w:lang w:eastAsia="ja-JP"/>
        </w:rPr>
        <w:t xml:space="preserve"> did Fannie Farmer write? </w:t>
      </w:r>
      <w:r w:rsidRPr="00323589">
        <w:rPr>
          <w:b/>
          <w:lang w:eastAsia="ja-JP"/>
        </w:rPr>
        <w:t>Of what</w:t>
      </w:r>
      <w:r>
        <w:rPr>
          <w:bCs/>
          <w:lang w:eastAsia="ja-JP"/>
        </w:rPr>
        <w:t xml:space="preserve"> was this the first?</w:t>
      </w:r>
    </w:p>
    <w:p w14:paraId="27F012EC" w14:textId="77777777" w:rsidR="00323589" w:rsidRDefault="00323589" w:rsidP="003235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C85527" w14:textId="77777777" w:rsidR="00323589" w:rsidRPr="00323589" w:rsidRDefault="00323589" w:rsidP="00323589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493B933" w14:textId="77777777" w:rsidR="00572DC9" w:rsidRDefault="00572DC9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323589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0F50DA"/>
    <w:multiLevelType w:val="hybridMultilevel"/>
    <w:tmpl w:val="D046B2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1225BE"/>
    <w:multiLevelType w:val="hybridMultilevel"/>
    <w:tmpl w:val="D046B2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23589"/>
    <w:rsid w:val="0038015A"/>
    <w:rsid w:val="003968AA"/>
    <w:rsid w:val="00410E3E"/>
    <w:rsid w:val="00572DC9"/>
    <w:rsid w:val="00660C3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4</TotalTime>
  <Pages>1</Pages>
  <Words>214</Words>
  <Characters>1221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2021-03-01T13:20:00Z</dcterms:modified>
</cp:coreProperties>
</file>