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54F27F90" w:rsidR="009A471B" w:rsidRPr="00FB5D4D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b/>
        </w:rPr>
        <w:t xml:space="preserve">Cultural Literacy Worksheet: </w:t>
      </w:r>
      <w:r w:rsidR="00796B43" w:rsidRPr="00796B43">
        <w:rPr>
          <w:rFonts w:cs="Times New Roman"/>
          <w:b/>
          <w:i/>
          <w:iCs/>
          <w:kern w:val="0"/>
          <w:lang w:eastAsia="ja-JP"/>
        </w:rPr>
        <w:t>Amelia Earhart</w:t>
      </w:r>
      <w:r w:rsidR="00796B43">
        <w:rPr>
          <w:rFonts w:cs="Times New Roman"/>
          <w:b/>
          <w:kern w:val="0"/>
          <w:lang w:eastAsia="ja-JP"/>
        </w:rPr>
        <w:t>.</w:t>
      </w:r>
      <w:r w:rsidR="00FB5D4D">
        <w:rPr>
          <w:rFonts w:cs="Times New Roman"/>
          <w:b/>
          <w:kern w:val="0"/>
          <w:lang w:eastAsia="ja-JP"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114D02" w14:textId="4F4E9561" w:rsidR="00796B43" w:rsidRDefault="00796B43" w:rsidP="00796B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Amelia Earhart </w:t>
      </w:r>
      <w:r>
        <w:rPr>
          <w:rFonts w:cs="Times New Roman"/>
          <w:bCs/>
          <w:kern w:val="0"/>
          <w:lang w:eastAsia="ja-JP"/>
        </w:rPr>
        <w:t>(Air-</w:t>
      </w:r>
      <w:proofErr w:type="spellStart"/>
      <w:r>
        <w:rPr>
          <w:rFonts w:cs="Times New Roman"/>
          <w:bCs/>
          <w:kern w:val="0"/>
          <w:lang w:eastAsia="ja-JP"/>
        </w:rPr>
        <w:t>harht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An aviator of twentieth century. Earhart was the first woman to pilot an airplane across the Atlantic Ocean. She disappeared in a flight over the Pacific Ocean in 1937.</w:t>
      </w:r>
    </w:p>
    <w:p w14:paraId="14C578FE" w14:textId="77777777" w:rsidR="00FB5D4D" w:rsidRDefault="00FB5D4D" w:rsidP="00796B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756FC9" w14:textId="2ED8F82D" w:rsidR="00FB5D4D" w:rsidRPr="00FB5D4D" w:rsidRDefault="00FB5D4D" w:rsidP="00FB5D4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Who</w:t>
      </w:r>
      <w:r>
        <w:rPr>
          <w:bCs/>
          <w:lang w:eastAsia="ja-JP"/>
        </w:rPr>
        <w:t xml:space="preserve"> is Amelia Earhart? </w:t>
      </w:r>
      <w:r w:rsidRPr="00FB5D4D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54B5ABC4" w14:textId="6A265DB5" w:rsid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CE5E728" w14:textId="7AE1D3C7" w:rsid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48668DC" w14:textId="77777777" w:rsidR="00FB5D4D" w:rsidRP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3C31187" w14:textId="1D844ACD" w:rsidR="00FB5D4D" w:rsidRPr="00FB5D4D" w:rsidRDefault="00FB5D4D" w:rsidP="00FB5D4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What</w:t>
      </w:r>
      <w:r>
        <w:rPr>
          <w:bCs/>
          <w:lang w:eastAsia="ja-JP"/>
        </w:rPr>
        <w:t xml:space="preserve"> was </w:t>
      </w:r>
      <w:r>
        <w:rPr>
          <w:bCs/>
          <w:lang w:eastAsia="ja-JP"/>
        </w:rPr>
        <w:t>Amelia Earhart</w:t>
      </w:r>
      <w:r>
        <w:rPr>
          <w:bCs/>
          <w:lang w:eastAsia="ja-JP"/>
        </w:rPr>
        <w:t xml:space="preserve"> the first to do?</w:t>
      </w:r>
    </w:p>
    <w:p w14:paraId="77365D88" w14:textId="241F340C" w:rsid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C1C6C87" w14:textId="497C4B69" w:rsid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065E937" w14:textId="77777777" w:rsidR="00FB5D4D" w:rsidRPr="00FB5D4D" w:rsidRDefault="00FB5D4D" w:rsidP="00FB5D4D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25054FC" w14:textId="6A9137F6" w:rsidR="00FB5D4D" w:rsidRPr="00D466AA" w:rsidRDefault="00FB5D4D" w:rsidP="00FB5D4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What</w:t>
      </w:r>
      <w:r>
        <w:rPr>
          <w:bCs/>
          <w:lang w:eastAsia="ja-JP"/>
        </w:rPr>
        <w:t xml:space="preserve"> happened to </w:t>
      </w:r>
      <w:r>
        <w:rPr>
          <w:bCs/>
          <w:lang w:eastAsia="ja-JP"/>
        </w:rPr>
        <w:t>Amelia Earhart</w:t>
      </w:r>
      <w:r>
        <w:rPr>
          <w:bCs/>
          <w:lang w:eastAsia="ja-JP"/>
        </w:rPr>
        <w:t xml:space="preserve"> in 1937? </w:t>
      </w:r>
    </w:p>
    <w:p w14:paraId="601CCF0E" w14:textId="17DBA900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EF33AC" w14:textId="539E430C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97EFCF8" w14:textId="17BBBF9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8B1C353" w14:textId="225FC8A2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FA0ABB1" w14:textId="61E79205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BD9B92A" w14:textId="7777777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B246E1E" w14:textId="4FA158C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BD7A900" w14:textId="1B7B559F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5906889" w14:textId="70073D50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C81554" w14:textId="76E72DAD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6EEB6FE" w14:textId="77777777" w:rsidR="00D466AA" w:rsidRDefault="00D466AA" w:rsidP="00D466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EEF1707" w14:textId="77777777" w:rsidR="00D466AA" w:rsidRPr="00FB5D4D" w:rsidRDefault="00D466AA" w:rsidP="00D466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b/>
        </w:rPr>
        <w:t xml:space="preserve">Cultural Literacy Worksheet: </w:t>
      </w:r>
      <w:r w:rsidRPr="00796B43">
        <w:rPr>
          <w:rFonts w:cs="Times New Roman"/>
          <w:b/>
          <w:i/>
          <w:iCs/>
          <w:kern w:val="0"/>
          <w:lang w:eastAsia="ja-JP"/>
        </w:rPr>
        <w:t>Amelia Earhart</w:t>
      </w:r>
      <w:r>
        <w:rPr>
          <w:rFonts w:cs="Times New Roman"/>
          <w:b/>
          <w:kern w:val="0"/>
          <w:lang w:eastAsia="ja-JP"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531878" w14:textId="77777777" w:rsidR="00D466AA" w:rsidRDefault="00D466AA" w:rsidP="00D466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Amelia Earhart </w:t>
      </w:r>
      <w:r>
        <w:rPr>
          <w:rFonts w:cs="Times New Roman"/>
          <w:bCs/>
          <w:kern w:val="0"/>
          <w:lang w:eastAsia="ja-JP"/>
        </w:rPr>
        <w:t>(Air-</w:t>
      </w:r>
      <w:proofErr w:type="spellStart"/>
      <w:r>
        <w:rPr>
          <w:rFonts w:cs="Times New Roman"/>
          <w:bCs/>
          <w:kern w:val="0"/>
          <w:lang w:eastAsia="ja-JP"/>
        </w:rPr>
        <w:t>harht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An aviator of twentieth century. Earhart was the first woman to pilot an airplane across the Atlantic Ocean. She disappeared in a flight over the Pacific Ocean in 1937.</w:t>
      </w:r>
    </w:p>
    <w:p w14:paraId="6FDEA4E2" w14:textId="77777777" w:rsidR="00D466AA" w:rsidRDefault="00D466AA" w:rsidP="00D466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686484" w14:textId="77777777" w:rsidR="00D466AA" w:rsidRPr="00FB5D4D" w:rsidRDefault="00D466AA" w:rsidP="00D466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Who</w:t>
      </w:r>
      <w:r>
        <w:rPr>
          <w:bCs/>
          <w:lang w:eastAsia="ja-JP"/>
        </w:rPr>
        <w:t xml:space="preserve"> is Amelia Earhart? </w:t>
      </w:r>
      <w:r w:rsidRPr="00FB5D4D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7EE503E0" w14:textId="7777777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2D2A61B" w14:textId="7777777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63B2BDB" w14:textId="77777777" w:rsidR="00D466AA" w:rsidRPr="00FB5D4D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70E466D" w14:textId="77777777" w:rsidR="00D466AA" w:rsidRPr="00FB5D4D" w:rsidRDefault="00D466AA" w:rsidP="00D466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What</w:t>
      </w:r>
      <w:r>
        <w:rPr>
          <w:bCs/>
          <w:lang w:eastAsia="ja-JP"/>
        </w:rPr>
        <w:t xml:space="preserve"> was Amelia Earhart the first to do?</w:t>
      </w:r>
    </w:p>
    <w:p w14:paraId="39B0A395" w14:textId="7777777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88058C1" w14:textId="77777777" w:rsid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ED9C4D8" w14:textId="77777777" w:rsidR="00D466AA" w:rsidRPr="00FB5D4D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3617F6B" w14:textId="77777777" w:rsidR="00D466AA" w:rsidRPr="00FB5D4D" w:rsidRDefault="00D466AA" w:rsidP="00D466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FB5D4D">
        <w:rPr>
          <w:b/>
          <w:lang w:eastAsia="ja-JP"/>
        </w:rPr>
        <w:t>What</w:t>
      </w:r>
      <w:r>
        <w:rPr>
          <w:bCs/>
          <w:lang w:eastAsia="ja-JP"/>
        </w:rPr>
        <w:t xml:space="preserve"> happened to Amelia Earhart in 1937? </w:t>
      </w:r>
    </w:p>
    <w:p w14:paraId="1DD030D9" w14:textId="77777777" w:rsidR="00D466AA" w:rsidRPr="00D466AA" w:rsidRDefault="00D466AA" w:rsidP="00D466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DE2277A" w14:textId="77777777" w:rsidR="00796B43" w:rsidRDefault="00796B43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D466A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824168"/>
    <w:multiLevelType w:val="hybridMultilevel"/>
    <w:tmpl w:val="3F2AA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11C62"/>
    <w:multiLevelType w:val="hybridMultilevel"/>
    <w:tmpl w:val="3F2AA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4EA5"/>
    <w:rsid w:val="00796B43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466AA"/>
    <w:rsid w:val="00D87583"/>
    <w:rsid w:val="00DD1234"/>
    <w:rsid w:val="00E16D41"/>
    <w:rsid w:val="00E6319D"/>
    <w:rsid w:val="00E81175"/>
    <w:rsid w:val="00F2770A"/>
    <w:rsid w:val="00FB5D4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</TotalTime>
  <Pages>1</Pages>
  <Words>222</Words>
  <Characters>1267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2021-01-18T14:50:00Z</dcterms:created>
  <dcterms:modified xsi:type="dcterms:W3CDTF">2021-03-01T13:13:00Z</dcterms:modified>
</cp:coreProperties>
</file>