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A8D0650"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4F37F83D" w14:textId="77777777" w:rsidR="000E5165" w:rsidRDefault="000E5165" w:rsidP="000E5165">
      <w:r>
        <w:rPr>
          <w:b/>
        </w:rPr>
        <w:t xml:space="preserve">Intellectual Devotional Modern Culture Reading: </w:t>
      </w:r>
      <w:r w:rsidR="00BE5F92" w:rsidRPr="00BE5F92">
        <w:rPr>
          <w:b/>
          <w:i/>
        </w:rPr>
        <w:t>Robert Johnson</w:t>
      </w:r>
      <w:r>
        <w:rPr>
          <w:b/>
        </w:rPr>
        <w:t xml:space="preserve">. </w:t>
      </w:r>
      <w:r>
        <w:t xml:space="preserve">Please use this reading on </w:t>
      </w:r>
      <w:r w:rsidR="00BE5F92">
        <w:t>blues legend Robert Johnson</w:t>
      </w:r>
      <w:r>
        <w:t xml:space="preserve"> to answer the reading comprehension questions on the worksheet that accompanies it.</w:t>
      </w:r>
    </w:p>
    <w:p w14:paraId="3028770D" w14:textId="77777777" w:rsidR="000A0201" w:rsidRDefault="000A0201" w:rsidP="000E5165"/>
    <w:p w14:paraId="1B6BFDF9" w14:textId="68267A93" w:rsidR="000A0201" w:rsidRDefault="000A0201" w:rsidP="000E5165">
      <w:r>
        <w:t>Blues guitarist Robert Leroy Johnson was born in Hazlehurst, Mississippi, sometime in May 1911, and a death certificate found in 1968 showed that he passed away on August 16, 1938. Other than that, very little is known about his life. We do, however, have the forty-one scratchy recordings that Johnson made in Texas in 1936 and 1937. These include classics such as “Sweet Home Chicago” and many songs—including “Love in Vain Blues,” “Traveling Riverside Blues,” and “Cross Road Blues”—that would later become famous when they were covered by such rock artists as the Rolling Stones, Led Zeppelin, and Cream.</w:t>
      </w:r>
    </w:p>
    <w:p w14:paraId="49A8B4A2" w14:textId="77777777" w:rsidR="000A0201" w:rsidRDefault="000A0201" w:rsidP="000E5165"/>
    <w:p w14:paraId="27393D6F" w14:textId="012A2877" w:rsidR="000A0201" w:rsidRDefault="000A0201" w:rsidP="000E5165">
      <w:r>
        <w:t xml:space="preserve">Because so few actual details about Johnson’s life are known, an elaborate myth has grown up around him. </w:t>
      </w:r>
      <w:proofErr w:type="gramStart"/>
      <w:r>
        <w:t>According to</w:t>
      </w:r>
      <w:proofErr w:type="gramEnd"/>
      <w:r>
        <w:t xml:space="preserve"> legend, Johnson sold his soul to the devil at a lonely rural crossroads in return for his guitar playing prowess. Johnson himself may have spread the legend during his lifetime, but it was most widely circulated by Son House (1902-1988), another Mississippi bluesman, who told the story to credulous fans during the blues revival of the 1960s.</w:t>
      </w:r>
    </w:p>
    <w:p w14:paraId="50D4721A" w14:textId="77777777" w:rsidR="000A0201" w:rsidRDefault="000A0201" w:rsidP="000E5165"/>
    <w:p w14:paraId="1C640DDF" w14:textId="33C9F085" w:rsidR="00AC30CC" w:rsidRDefault="000A0201">
      <w:pPr>
        <w:rPr>
          <w:b/>
          <w:u w:val="single"/>
        </w:rPr>
      </w:pPr>
      <w:r>
        <w:t>Whatever the source of his talents, the King of the Delta Blues Singers was certainly one of the greatest practitioners of a truly American art form. Initially he played before</w:t>
      </w:r>
      <w:r w:rsidR="0027079E">
        <w:t xml:space="preserve"> small audiences at bars and on street corners before eventually earning a recording contract. His records were moderately successful in his lifetime but would have a deep influence on rock musicians such as Keith Richards (1943-) of the Rolling Stones and Robert Plant (1948) of Led Zeppelin when they were rereleased to great acclaim in the 1960s.</w:t>
      </w:r>
    </w:p>
    <w:p w14:paraId="4574E520" w14:textId="77777777" w:rsidR="00AC30CC" w:rsidRDefault="00AC30CC">
      <w:pPr>
        <w:rPr>
          <w:b/>
          <w:u w:val="single"/>
        </w:rPr>
      </w:pPr>
    </w:p>
    <w:p w14:paraId="3086D08C" w14:textId="77777777" w:rsidR="00E36D98" w:rsidRDefault="00D81560" w:rsidP="00E36D98">
      <w:pPr>
        <w:rPr>
          <w:b/>
        </w:rPr>
      </w:pPr>
      <w:r>
        <w:rPr>
          <w:b/>
        </w:rPr>
        <w:t>Additional Facts</w:t>
      </w:r>
    </w:p>
    <w:p w14:paraId="1D9FB5D3" w14:textId="77777777" w:rsidR="00651412" w:rsidRDefault="00651412" w:rsidP="00E36D98">
      <w:pPr>
        <w:rPr>
          <w:b/>
        </w:rPr>
      </w:pPr>
    </w:p>
    <w:p w14:paraId="130F324D" w14:textId="0FFF4F64" w:rsidR="00651412" w:rsidRPr="00651412" w:rsidRDefault="00651412" w:rsidP="00651412">
      <w:pPr>
        <w:pStyle w:val="ListParagraph"/>
        <w:numPr>
          <w:ilvl w:val="0"/>
          <w:numId w:val="1"/>
        </w:numPr>
        <w:rPr>
          <w:b/>
        </w:rPr>
      </w:pPr>
      <w:r>
        <w:rPr>
          <w:i/>
        </w:rPr>
        <w:t>Only two photographs of Robert Johnson exist; both were made public in 1974.</w:t>
      </w:r>
    </w:p>
    <w:p w14:paraId="11970ED2" w14:textId="77777777" w:rsidR="00651412" w:rsidRPr="00651412" w:rsidRDefault="00651412" w:rsidP="00651412">
      <w:pPr>
        <w:rPr>
          <w:b/>
        </w:rPr>
      </w:pPr>
    </w:p>
    <w:p w14:paraId="50957ADB" w14:textId="04572DA1" w:rsidR="00651412" w:rsidRPr="00651412" w:rsidRDefault="00651412" w:rsidP="00651412">
      <w:pPr>
        <w:pStyle w:val="ListParagraph"/>
        <w:numPr>
          <w:ilvl w:val="0"/>
          <w:numId w:val="1"/>
        </w:numPr>
        <w:rPr>
          <w:b/>
        </w:rPr>
      </w:pPr>
      <w:r>
        <w:rPr>
          <w:i/>
        </w:rPr>
        <w:t xml:space="preserve">On the Rolling Stones’ live album </w:t>
      </w:r>
      <w:r>
        <w:t xml:space="preserve">Get </w:t>
      </w:r>
      <w:proofErr w:type="spellStart"/>
      <w:r>
        <w:t>Yer</w:t>
      </w:r>
      <w:proofErr w:type="spellEnd"/>
      <w:r>
        <w:t xml:space="preserve"> </w:t>
      </w:r>
      <w:proofErr w:type="spellStart"/>
      <w:r>
        <w:t>Ya-Yas</w:t>
      </w:r>
      <w:proofErr w:type="spellEnd"/>
      <w:r>
        <w:t xml:space="preserve"> Out! </w:t>
      </w:r>
      <w:r w:rsidRPr="00651412">
        <w:rPr>
          <w:i/>
        </w:rPr>
        <w:t>(1970)</w:t>
      </w:r>
      <w:r>
        <w:rPr>
          <w:i/>
        </w:rPr>
        <w:t>, a cover of Robert Johnson’s “Love in Vain Blues” is credited as a “traditional” folk song, with no mention of Johnson; newer versions of the album added Johnson’s name as the writer.</w:t>
      </w:r>
    </w:p>
    <w:p w14:paraId="1F7E3788" w14:textId="77777777" w:rsidR="00651412" w:rsidRPr="00651412" w:rsidRDefault="00651412" w:rsidP="00651412">
      <w:pPr>
        <w:rPr>
          <w:b/>
        </w:rPr>
      </w:pPr>
    </w:p>
    <w:p w14:paraId="12FE27E9" w14:textId="375298C3" w:rsidR="00AC30CC" w:rsidRPr="00651412" w:rsidRDefault="00651412" w:rsidP="00BF5CE1">
      <w:pPr>
        <w:pStyle w:val="ListParagraph"/>
        <w:numPr>
          <w:ilvl w:val="0"/>
          <w:numId w:val="1"/>
        </w:numPr>
        <w:rPr>
          <w:b/>
          <w:u w:val="single"/>
        </w:rPr>
      </w:pPr>
      <w:r w:rsidRPr="00651412">
        <w:rPr>
          <w:i/>
        </w:rPr>
        <w:t xml:space="preserve">Johnson’s records saw their first wide release in 1961, when John Hammond (1910-1987) convinced Columbia Records to issue </w:t>
      </w:r>
      <w:r>
        <w:t xml:space="preserve">King of the Delta Blues Singers. </w:t>
      </w:r>
      <w:r w:rsidRPr="00651412">
        <w:rPr>
          <w:i/>
        </w:rPr>
        <w:t>Hammond would later sign Bob Dylan (1941-), Aretha Franklin (1942-), and Bruce Springsteen (1949-), among many others.</w:t>
      </w:r>
      <w:bookmarkStart w:id="0" w:name="_GoBack"/>
      <w:bookmarkEnd w:id="0"/>
    </w:p>
    <w:p w14:paraId="3B4DC586" w14:textId="77777777" w:rsidR="00AC30CC" w:rsidRDefault="00AC30CC">
      <w:pPr>
        <w:rPr>
          <w:b/>
          <w:u w:val="single"/>
        </w:rPr>
      </w:pPr>
    </w:p>
    <w:p w14:paraId="319F8224" w14:textId="77777777" w:rsidR="00076636" w:rsidRPr="00E76189" w:rsidRDefault="00AC30CC" w:rsidP="00076636">
      <w:r>
        <w:rPr>
          <w:b/>
        </w:rPr>
        <w:t xml:space="preserve">Adapted from: </w:t>
      </w:r>
      <w:r w:rsidR="00076636">
        <w:t xml:space="preserve">Kidder, David S, and Noah Oppenheim. </w:t>
      </w:r>
      <w:r w:rsidR="00076636" w:rsidRPr="00E76189">
        <w:rPr>
          <w:color w:val="000000"/>
          <w:u w:val="single"/>
        </w:rPr>
        <w:t>The Intellectual Devotional Modern Culture: Converse Confidently about Society and the Arts</w:t>
      </w:r>
      <w:r w:rsidR="00076636" w:rsidRPr="00E76189">
        <w:rPr>
          <w:color w:val="000000"/>
        </w:rPr>
        <w:t>. Emmaus PA: Modern Times, 2008.</w:t>
      </w:r>
    </w:p>
    <w:p w14:paraId="4F507E76" w14:textId="77777777" w:rsidR="00076636" w:rsidRDefault="00076636" w:rsidP="00076636"/>
    <w:p w14:paraId="5E105779"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89F1253"/>
    <w:multiLevelType w:val="hybridMultilevel"/>
    <w:tmpl w:val="C818BE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5F92"/>
    <w:rsid w:val="00076636"/>
    <w:rsid w:val="000A0201"/>
    <w:rsid w:val="000E5165"/>
    <w:rsid w:val="0027079E"/>
    <w:rsid w:val="0060575B"/>
    <w:rsid w:val="00637624"/>
    <w:rsid w:val="00651412"/>
    <w:rsid w:val="006A5E5A"/>
    <w:rsid w:val="00792E69"/>
    <w:rsid w:val="00944480"/>
    <w:rsid w:val="00AC30CC"/>
    <w:rsid w:val="00BE5F92"/>
    <w:rsid w:val="00D81560"/>
    <w:rsid w:val="00E251AC"/>
    <w:rsid w:val="00E36D98"/>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70BD4D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markfeltskog/Library/Group%20Containers/UBF8T346G9.Office/User%20Content.localized/Templates.localized/PM%20ID*mc%20rd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ID*mc rdtm.dotx</Template>
  <TotalTime>12</TotalTime>
  <Pages>1</Pages>
  <Words>391</Words>
  <Characters>2231</Characters>
  <Application>Microsoft Macintosh Word</Application>
  <DocSecurity>0</DocSecurity>
  <Lines>18</Lines>
  <Paragraphs>5</Paragraphs>
  <ScaleCrop>false</ScaleCrop>
  <Company>New York City Department of Education</Company>
  <LinksUpToDate>false</LinksUpToDate>
  <CharactersWithSpaces>2617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4</cp:revision>
  <dcterms:created xsi:type="dcterms:W3CDTF">2016-11-10T19:18:00Z</dcterms:created>
  <dcterms:modified xsi:type="dcterms:W3CDTF">2016-11-18T17:52:00Z</dcterms:modified>
</cp:coreProperties>
</file>