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B0A641"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AE6E9BA" w14:textId="76499545" w:rsidR="000E5165" w:rsidRDefault="000E5165" w:rsidP="000E5165">
      <w:r>
        <w:rPr>
          <w:b/>
        </w:rPr>
        <w:t xml:space="preserve">Intellectual Devotional Modern Culture Reading: </w:t>
      </w:r>
      <w:r w:rsidR="00B84095" w:rsidRPr="00B84095">
        <w:rPr>
          <w:b/>
          <w:i/>
        </w:rPr>
        <w:t>Hank Aaron</w:t>
      </w:r>
      <w:r>
        <w:rPr>
          <w:b/>
        </w:rPr>
        <w:t xml:space="preserve">. </w:t>
      </w:r>
      <w:r>
        <w:t xml:space="preserve">Please use this reading on </w:t>
      </w:r>
      <w:r w:rsidR="00B84095">
        <w:t>legendary baseball player Hank Aaron</w:t>
      </w:r>
      <w:r w:rsidR="007633ED">
        <w:t xml:space="preserve"> </w:t>
      </w:r>
      <w:r>
        <w:t>to answer the reading comprehension questions on the worksheet that accompanies it.</w:t>
      </w:r>
    </w:p>
    <w:p w14:paraId="7FF067B5" w14:textId="77777777" w:rsidR="007633ED" w:rsidRDefault="007633ED" w:rsidP="000E5165"/>
    <w:p w14:paraId="44C77D78" w14:textId="0ABA734F" w:rsidR="007633ED" w:rsidRDefault="007633ED" w:rsidP="000E5165">
      <w:r>
        <w:t>Over his twenty-three-year major-league baseball career, Hank Aaron (1934-) defined consistency. For twenty consecutive seasons, he hit at least twenty home runs (1955-1974), and he is the only player to have hit at least thirty home runs fifteen times. With his sustained excellence, Aaron broke one of baseball’s hallowed records—the career home runs mark set by Babe Ruth (1895-1948)—to become one of the sport’s immortals.</w:t>
      </w:r>
    </w:p>
    <w:p w14:paraId="1EB46CB1" w14:textId="77777777" w:rsidR="007633ED" w:rsidRDefault="007633ED" w:rsidP="000E5165"/>
    <w:p w14:paraId="2DE6493C" w14:textId="0CB6DD7A" w:rsidR="007633ED" w:rsidRDefault="007633ED" w:rsidP="000E5165">
      <w:r>
        <w:t>Aaron’s statistics are staggering. In addition to his 755 career home runs, he also owns career records for runs batted in (2,297), extra base hits (1,477), and total bases (6,856), while ranking second in runs (2,174), and third in hits (3,771). In 1957, he won his only National League Most Valuable Player award with a .322 batting average, 44 home runs, and 132 runs batted in, leading the Milwaukee Braves to a World Series crown.</w:t>
      </w:r>
    </w:p>
    <w:p w14:paraId="798F6231" w14:textId="77777777" w:rsidR="007633ED" w:rsidRDefault="007633ED" w:rsidP="000E5165"/>
    <w:p w14:paraId="5E5B458B" w14:textId="7E126089" w:rsidR="007633ED" w:rsidRDefault="007633ED" w:rsidP="000E5165">
      <w:r>
        <w:t xml:space="preserve">Statistics aside, </w:t>
      </w:r>
      <w:r w:rsidR="00500F50">
        <w:t xml:space="preserve">the legacy of </w:t>
      </w:r>
      <w:proofErr w:type="spellStart"/>
      <w:r w:rsidR="00500F50">
        <w:t>Hammerin</w:t>
      </w:r>
      <w:proofErr w:type="spellEnd"/>
      <w:r w:rsidR="00500F50">
        <w:t>’ Hank will always be his successful pursuit of Babe Ruth’s record of 714 home runs, and the racist abuse Aaron endured during the chase. Throughout the 1973 season, as Aaron edged closer to 714, he received upwards of 3,000 pieces of mail daily—much of it containing hateful, threatening messages. Playing for the Atlanta Braves, he finished the year with 40 home runs (in just 392 at bats), pushing his career total to 713.</w:t>
      </w:r>
    </w:p>
    <w:p w14:paraId="4BDD2647" w14:textId="77777777" w:rsidR="00500F50" w:rsidRDefault="00500F50" w:rsidP="000E5165"/>
    <w:p w14:paraId="220E5372" w14:textId="66784D87" w:rsidR="00500F50" w:rsidRDefault="00500F50" w:rsidP="000E5165">
      <w:r>
        <w:t>Aaron endured death threats during the off-season, but in his first at bat of the 1974 season, he tied the Babe. Four days later, in the fourth inning of the home opener at Atlanta-Fulton County Stadium, Aaron hit a high fastball thrown by Los Angeles Dodgers pitcher Al Downing (1941-) over the left center field fence to take the record.</w:t>
      </w:r>
    </w:p>
    <w:p w14:paraId="78B22D14" w14:textId="77777777" w:rsidR="00500F50" w:rsidRDefault="00500F50" w:rsidP="000E5165"/>
    <w:p w14:paraId="58DE1CDA" w14:textId="52863305" w:rsidR="00AC30CC" w:rsidRDefault="00500F50">
      <w:pPr>
        <w:rPr>
          <w:b/>
          <w:u w:val="single"/>
        </w:rPr>
      </w:pPr>
      <w:r>
        <w:t>Aaron added forty more home runs in the rest of his career. He retired after the 1976 season at age forty-two and was inducted into the Baseball Hall of Fame in 1982.</w:t>
      </w:r>
    </w:p>
    <w:p w14:paraId="5C05C56A" w14:textId="77777777" w:rsidR="00AC30CC" w:rsidRDefault="00AC30CC">
      <w:pPr>
        <w:rPr>
          <w:b/>
          <w:u w:val="single"/>
        </w:rPr>
      </w:pPr>
    </w:p>
    <w:p w14:paraId="647354C3" w14:textId="77777777" w:rsidR="00E36D98" w:rsidRDefault="00D81560" w:rsidP="00E36D98">
      <w:pPr>
        <w:rPr>
          <w:b/>
        </w:rPr>
      </w:pPr>
      <w:r>
        <w:rPr>
          <w:b/>
        </w:rPr>
        <w:t>Additional Facts</w:t>
      </w:r>
    </w:p>
    <w:p w14:paraId="016017F8" w14:textId="77777777" w:rsidR="00500F50" w:rsidRDefault="00500F50" w:rsidP="00E36D98">
      <w:pPr>
        <w:rPr>
          <w:b/>
        </w:rPr>
      </w:pPr>
    </w:p>
    <w:p w14:paraId="5E842DB4" w14:textId="5C6C1990" w:rsidR="00500F50" w:rsidRPr="00500F50" w:rsidRDefault="00500F50" w:rsidP="00500F50">
      <w:pPr>
        <w:pStyle w:val="ListParagraph"/>
        <w:numPr>
          <w:ilvl w:val="0"/>
          <w:numId w:val="1"/>
        </w:numPr>
        <w:rPr>
          <w:b/>
        </w:rPr>
      </w:pPr>
      <w:r>
        <w:rPr>
          <w:i/>
        </w:rPr>
        <w:t>Aaron began his professional career in 1952, when he joined the Indianapolis Clowns of the Negro League.</w:t>
      </w:r>
    </w:p>
    <w:p w14:paraId="3A1D95F6" w14:textId="77777777" w:rsidR="00500F50" w:rsidRPr="00500F50" w:rsidRDefault="00500F50" w:rsidP="00500F50">
      <w:pPr>
        <w:rPr>
          <w:b/>
        </w:rPr>
      </w:pPr>
    </w:p>
    <w:p w14:paraId="39BE811D" w14:textId="60D11F87" w:rsidR="00500F50" w:rsidRPr="00500F50" w:rsidRDefault="00500F50" w:rsidP="00500F50">
      <w:pPr>
        <w:pStyle w:val="ListParagraph"/>
        <w:numPr>
          <w:ilvl w:val="0"/>
          <w:numId w:val="1"/>
        </w:numPr>
        <w:rPr>
          <w:b/>
        </w:rPr>
      </w:pPr>
      <w:r>
        <w:rPr>
          <w:i/>
        </w:rPr>
        <w:t>He played for two franchises in the major leagues—the Milwaukee Braves, which moved to Atlanta in 1966, and the Milwaukee Brewers.</w:t>
      </w:r>
    </w:p>
    <w:p w14:paraId="51B3648B" w14:textId="77777777" w:rsidR="00500F50" w:rsidRPr="00500F50" w:rsidRDefault="00500F50" w:rsidP="00500F50">
      <w:pPr>
        <w:rPr>
          <w:b/>
        </w:rPr>
      </w:pPr>
    </w:p>
    <w:p w14:paraId="5031561F" w14:textId="1EF0F4E9" w:rsidR="00AC30CC" w:rsidRPr="00500F50" w:rsidRDefault="00500F50" w:rsidP="00390DC1">
      <w:pPr>
        <w:pStyle w:val="ListParagraph"/>
        <w:numPr>
          <w:ilvl w:val="0"/>
          <w:numId w:val="1"/>
        </w:numPr>
        <w:rPr>
          <w:b/>
          <w:u w:val="single"/>
        </w:rPr>
      </w:pPr>
      <w:r w:rsidRPr="00500F50">
        <w:rPr>
          <w:i/>
        </w:rPr>
        <w:t>He was a twenty-four-time all-star selection and the first player to reach both 500 homeruns and 3,000 hits.</w:t>
      </w:r>
    </w:p>
    <w:p w14:paraId="0FC1CB7E" w14:textId="77777777" w:rsidR="00AC30CC" w:rsidRDefault="00AC30CC">
      <w:pPr>
        <w:rPr>
          <w:b/>
          <w:u w:val="single"/>
        </w:rPr>
      </w:pPr>
    </w:p>
    <w:p w14:paraId="18A8474A" w14:textId="77777777" w:rsidR="00076636" w:rsidRPr="00E76189" w:rsidRDefault="00AC30CC" w:rsidP="00076636">
      <w:r>
        <w:rPr>
          <w:b/>
        </w:rPr>
        <w:t xml:space="preserve">Adapted from: </w:t>
      </w:r>
      <w:r w:rsidR="00076636">
        <w:t xml:space="preserve">Kidder, David S, and Noah Oppenheim. </w:t>
      </w:r>
      <w:r w:rsidR="00076636" w:rsidRPr="00AE633F">
        <w:rPr>
          <w:i/>
          <w:iCs/>
          <w:color w:val="000000"/>
        </w:rPr>
        <w:t>The Intellectual Devotional Modern Culture: Converse Confidently about Society and the Arts</w:t>
      </w:r>
      <w:r w:rsidR="00076636" w:rsidRPr="00E76189">
        <w:rPr>
          <w:color w:val="000000"/>
        </w:rPr>
        <w:t>. Emmaus PA: Modern Times, 2008.</w:t>
      </w:r>
    </w:p>
    <w:p w14:paraId="0AC3A34C" w14:textId="77777777" w:rsidR="00076636" w:rsidRDefault="00076636" w:rsidP="00076636"/>
    <w:p w14:paraId="0E5C640B"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6C82F44"/>
    <w:multiLevelType w:val="hybridMultilevel"/>
    <w:tmpl w:val="A8F414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attachedTemplate r:id="rId1"/>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84095"/>
    <w:rsid w:val="00076636"/>
    <w:rsid w:val="000E5165"/>
    <w:rsid w:val="00500F50"/>
    <w:rsid w:val="0060575B"/>
    <w:rsid w:val="00637624"/>
    <w:rsid w:val="006A5E5A"/>
    <w:rsid w:val="007633ED"/>
    <w:rsid w:val="00792E69"/>
    <w:rsid w:val="00944480"/>
    <w:rsid w:val="00AC30CC"/>
    <w:rsid w:val="00AE633F"/>
    <w:rsid w:val="00B84095"/>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575BD7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ID*mc%20rd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ID*mc rdtm.dotx</Template>
  <TotalTime>32</TotalTime>
  <Pages>1</Pages>
  <Words>390</Words>
  <Characters>2227</Characters>
  <Application>Microsoft Office Word</Application>
  <DocSecurity>0</DocSecurity>
  <Lines>18</Lines>
  <Paragraphs>5</Paragraphs>
  <ScaleCrop>false</ScaleCrop>
  <Company>New York City Department of Education</Company>
  <LinksUpToDate>false</LinksUpToDate>
  <CharactersWithSpaces>2612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4</cp:revision>
  <dcterms:created xsi:type="dcterms:W3CDTF">2016-11-04T18:15:00Z</dcterms:created>
  <dcterms:modified xsi:type="dcterms:W3CDTF">2021-02-02T13:42:00Z</dcterms:modified>
</cp:coreProperties>
</file>