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EF3C3A2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48A506FA" w14:textId="50D45B7B" w:rsidR="00F24EDE" w:rsidRDefault="008A1E84" w:rsidP="00F24EDE">
      <w:r>
        <w:rPr>
          <w:b/>
        </w:rPr>
        <w:t xml:space="preserve">Freshman English Language Arts, </w:t>
      </w:r>
      <w:r w:rsidRPr="008A1E84">
        <w:rPr>
          <w:b/>
          <w:i/>
        </w:rPr>
        <w:t>Word Root Study</w:t>
      </w:r>
      <w:r>
        <w:rPr>
          <w:b/>
          <w:i/>
        </w:rPr>
        <w:t xml:space="preserve"> for Building Vocabulary</w:t>
      </w:r>
      <w:r w:rsidR="00584D0B">
        <w:rPr>
          <w:b/>
        </w:rPr>
        <w:t>, Lesson 21</w:t>
      </w:r>
      <w:r>
        <w:rPr>
          <w:b/>
        </w:rPr>
        <w:t xml:space="preserve"> Do Now, </w:t>
      </w:r>
      <w:r w:rsidR="005A5A20">
        <w:rPr>
          <w:b/>
        </w:rPr>
        <w:t>Focus on One Word Worksheet:</w:t>
      </w:r>
      <w:r w:rsidR="00F24EDE">
        <w:rPr>
          <w:b/>
        </w:rPr>
        <w:t xml:space="preserve"> </w:t>
      </w:r>
      <w:r w:rsidR="00584D0B">
        <w:rPr>
          <w:b/>
          <w:i/>
        </w:rPr>
        <w:t>Intermediary</w:t>
      </w:r>
      <w:r w:rsidR="00F24EDE">
        <w:rPr>
          <w:b/>
        </w:rPr>
        <w:t xml:space="preserve"> </w:t>
      </w:r>
      <w:r w:rsidR="00584D0B">
        <w:rPr>
          <w:b/>
        </w:rPr>
        <w:t>(noun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744D6285" w14:textId="77777777" w:rsidR="005D1F12" w:rsidRDefault="005D1F12" w:rsidP="00F24EDE"/>
    <w:p w14:paraId="57C978C8" w14:textId="0C779CC3" w:rsidR="005D1F12" w:rsidRPr="005D1F12" w:rsidRDefault="005D1F12" w:rsidP="005D1F12">
      <w:pPr>
        <w:pStyle w:val="ListParagraph"/>
        <w:numPr>
          <w:ilvl w:val="0"/>
          <w:numId w:val="1"/>
        </w:numPr>
        <w:rPr>
          <w:b/>
        </w:rPr>
      </w:pPr>
      <w:r>
        <w:t xml:space="preserve">*** and **** were mad at each other, so *** stepped in as an </w:t>
      </w:r>
      <w:r w:rsidRPr="005D1F12">
        <w:rPr>
          <w:i/>
        </w:rPr>
        <w:t>intermediary</w:t>
      </w:r>
      <w:r>
        <w:t xml:space="preserve"> to help them resolve their conflict.</w:t>
      </w:r>
    </w:p>
    <w:p w14:paraId="1BE26A83" w14:textId="23B0A4C2" w:rsidR="005D1F12" w:rsidRPr="005D1F12" w:rsidRDefault="005D1F12" w:rsidP="005D1F12">
      <w:pPr>
        <w:pStyle w:val="ListParagraph"/>
        <w:numPr>
          <w:ilvl w:val="0"/>
          <w:numId w:val="1"/>
        </w:numPr>
        <w:rPr>
          <w:b/>
        </w:rPr>
      </w:pPr>
      <w:r>
        <w:t xml:space="preserve">Generally, when couples divorce, the judge acts as an </w:t>
      </w:r>
      <w:r w:rsidRPr="005D1F12">
        <w:rPr>
          <w:i/>
        </w:rPr>
        <w:t>intermediary</w:t>
      </w:r>
      <w:r>
        <w:t xml:space="preserve"> to help deal with issues like dividing property.</w:t>
      </w:r>
    </w:p>
    <w:p w14:paraId="66033261" w14:textId="43B24002" w:rsidR="005D1F12" w:rsidRPr="005D1F12" w:rsidRDefault="005D1F12" w:rsidP="005D1F12">
      <w:pPr>
        <w:pStyle w:val="ListParagraph"/>
        <w:numPr>
          <w:ilvl w:val="0"/>
          <w:numId w:val="1"/>
        </w:numPr>
        <w:rPr>
          <w:b/>
        </w:rPr>
      </w:pPr>
      <w:r>
        <w:t>****, a lawyer, works as an</w:t>
      </w:r>
      <w:r w:rsidRPr="005D1F12">
        <w:rPr>
          <w:i/>
        </w:rPr>
        <w:t xml:space="preserve"> intermediary</w:t>
      </w:r>
      <w:r>
        <w:t xml:space="preserve"> in contract negotiations between businesses.</w:t>
      </w:r>
    </w:p>
    <w:p w14:paraId="653BD6F4" w14:textId="2CF5BE2C" w:rsidR="005D1F12" w:rsidRPr="005D1F12" w:rsidRDefault="005D1F12" w:rsidP="005D1F12">
      <w:pPr>
        <w:pStyle w:val="ListParagraph"/>
        <w:numPr>
          <w:ilvl w:val="0"/>
          <w:numId w:val="1"/>
        </w:numPr>
        <w:rPr>
          <w:b/>
        </w:rPr>
      </w:pPr>
      <w:r>
        <w:t xml:space="preserve">****’s brokerage company serves as an </w:t>
      </w:r>
      <w:r w:rsidRPr="005D1F12">
        <w:rPr>
          <w:i/>
        </w:rPr>
        <w:t xml:space="preserve">intermediary </w:t>
      </w:r>
      <w:r>
        <w:t>between the New York Stock Exchange and investors.</w:t>
      </w:r>
    </w:p>
    <w:p w14:paraId="63C58E6C" w14:textId="6A8D57E7" w:rsidR="005D1F12" w:rsidRPr="005D1F12" w:rsidRDefault="005D1F12" w:rsidP="005D1F12">
      <w:pPr>
        <w:pStyle w:val="ListParagraph"/>
        <w:numPr>
          <w:ilvl w:val="0"/>
          <w:numId w:val="1"/>
        </w:numPr>
        <w:rPr>
          <w:b/>
        </w:rPr>
      </w:pPr>
      <w:r>
        <w:t>The United Nations often serves as an</w:t>
      </w:r>
      <w:bookmarkStart w:id="54" w:name="_GoBack"/>
      <w:r w:rsidRPr="005D1F12">
        <w:rPr>
          <w:i/>
        </w:rPr>
        <w:t xml:space="preserve"> intermediary</w:t>
      </w:r>
      <w:r>
        <w:t xml:space="preserve"> </w:t>
      </w:r>
      <w:bookmarkEnd w:id="54"/>
      <w:r>
        <w:t>between countries that are at war.</w:t>
      </w:r>
    </w:p>
    <w:p w14:paraId="7E097896" w14:textId="77777777" w:rsidR="00F24EDE" w:rsidRDefault="00F24EDE" w:rsidP="00F24EDE"/>
    <w:p w14:paraId="4C64158B" w14:textId="40DC5009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584D0B">
        <w:rPr>
          <w:b/>
          <w:u w:val="single"/>
        </w:rPr>
        <w:t>noun</w:t>
      </w:r>
      <w:r w:rsidRPr="00523677">
        <w:rPr>
          <w:b/>
          <w:u w:val="single"/>
        </w:rPr>
        <w:t xml:space="preserve"> </w:t>
      </w:r>
      <w:r w:rsidR="00584D0B">
        <w:rPr>
          <w:b/>
          <w:i/>
          <w:u w:val="single"/>
        </w:rPr>
        <w:t>intermediary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B0F4045"/>
    <w:multiLevelType w:val="hybridMultilevel"/>
    <w:tmpl w:val="25BC2B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1E84"/>
    <w:rsid w:val="001539C9"/>
    <w:rsid w:val="001F20BF"/>
    <w:rsid w:val="002C2733"/>
    <w:rsid w:val="00335A5C"/>
    <w:rsid w:val="00410E3E"/>
    <w:rsid w:val="00584D0B"/>
    <w:rsid w:val="005A5A20"/>
    <w:rsid w:val="005D1F12"/>
    <w:rsid w:val="006B45BA"/>
    <w:rsid w:val="008A1E84"/>
    <w:rsid w:val="00C32881"/>
    <w:rsid w:val="00CA4835"/>
    <w:rsid w:val="00E11225"/>
    <w:rsid w:val="00EC6ED9"/>
    <w:rsid w:val="00F24EDE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F0CFAAD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D1F1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11</TotalTime>
  <Pages>1</Pages>
  <Words>160</Words>
  <Characters>914</Characters>
  <Application>Microsoft Macintosh Word</Application>
  <DocSecurity>0</DocSecurity>
  <Lines>7</Lines>
  <Paragraphs>2</Paragraphs>
  <ScaleCrop>false</ScaleCrop>
  <Company>Mark's Text Terminal</Company>
  <LinksUpToDate>false</LinksUpToDate>
  <CharactersWithSpaces>1072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3</cp:revision>
  <dcterms:created xsi:type="dcterms:W3CDTF">2017-06-19T16:41:00Z</dcterms:created>
  <dcterms:modified xsi:type="dcterms:W3CDTF">2017-07-20T12:56:00Z</dcterms:modified>
</cp:coreProperties>
</file>