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8F8D" w14:textId="1F63D21C" w:rsidR="00B577EA" w:rsidRPr="00C643B9"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C643B9">
        <w:rPr>
          <w:b/>
          <w:sz w:val="28"/>
          <w:szCs w:val="28"/>
          <w:u w:val="single"/>
        </w:rPr>
        <w:t xml:space="preserve">, Lesson 10: </w:t>
      </w:r>
      <w:r w:rsidR="00C643B9">
        <w:rPr>
          <w:b/>
          <w:i/>
          <w:sz w:val="28"/>
          <w:szCs w:val="28"/>
          <w:u w:val="single"/>
        </w:rPr>
        <w:t>International Crisis</w:t>
      </w:r>
    </w:p>
    <w:p w14:paraId="1612EB24" w14:textId="77777777" w:rsidR="00BA79CF" w:rsidRDefault="00BA79CF" w:rsidP="00BA79CF">
      <w:pPr>
        <w:jc w:val="center"/>
        <w:rPr>
          <w:b/>
          <w:u w:val="single"/>
        </w:rPr>
      </w:pPr>
    </w:p>
    <w:p w14:paraId="345A36C4" w14:textId="5380484C" w:rsidR="00D91473" w:rsidRDefault="00D91473" w:rsidP="00D91473">
      <w:r>
        <w:rPr>
          <w:b/>
        </w:rPr>
        <w:t>Excerp</w:t>
      </w:r>
      <w:r w:rsidR="00BA79CF">
        <w:rPr>
          <w:b/>
        </w:rPr>
        <w:t xml:space="preserve">ted from: </w:t>
      </w:r>
      <w:r>
        <w:t xml:space="preserve">Treat, Lawrence. </w:t>
      </w:r>
      <w:r>
        <w:rPr>
          <w:i/>
        </w:rPr>
        <w:t>You’re the Detective</w:t>
      </w:r>
      <w:r>
        <w:t>! Jaffrey, NH: David R. Godine, 1983.</w:t>
      </w:r>
    </w:p>
    <w:p w14:paraId="7B627A6D" w14:textId="0BFF9A3E" w:rsidR="00C643B9" w:rsidRDefault="00C643B9" w:rsidP="00D91473"/>
    <w:p w14:paraId="67CCECB3" w14:textId="219EC889" w:rsidR="00C643B9" w:rsidRPr="00C643B9" w:rsidRDefault="00C643B9" w:rsidP="00C643B9">
      <w:pPr>
        <w:pStyle w:val="ListParagraph"/>
        <w:numPr>
          <w:ilvl w:val="0"/>
          <w:numId w:val="1"/>
        </w:numPr>
        <w:rPr>
          <w:b/>
        </w:rPr>
      </w:pPr>
      <w:r>
        <w:t>Poison. With the embassy alerted, it would be difficult to reach the conference room without carrying a knife, gun, or bomb without being noticed.</w:t>
      </w:r>
    </w:p>
    <w:p w14:paraId="637FEC76" w14:textId="77777777" w:rsidR="00C643B9" w:rsidRPr="00C643B9" w:rsidRDefault="00C643B9" w:rsidP="00C643B9">
      <w:pPr>
        <w:rPr>
          <w:b/>
        </w:rPr>
      </w:pPr>
    </w:p>
    <w:p w14:paraId="4F4B94F8" w14:textId="4169EEF4" w:rsidR="00C643B9" w:rsidRPr="00C643B9" w:rsidRDefault="00C643B9" w:rsidP="00C643B9">
      <w:pPr>
        <w:pStyle w:val="ListParagraph"/>
        <w:numPr>
          <w:ilvl w:val="0"/>
          <w:numId w:val="1"/>
        </w:numPr>
        <w:rPr>
          <w:b/>
        </w:rPr>
      </w:pPr>
      <w:r>
        <w:t>No, because he or she would be under the observation of the other delegates, particularly if they knew of the threat.</w:t>
      </w:r>
    </w:p>
    <w:p w14:paraId="76BBD447" w14:textId="77777777" w:rsidR="00C643B9" w:rsidRPr="00C643B9" w:rsidRDefault="00C643B9" w:rsidP="00C643B9">
      <w:pPr>
        <w:pStyle w:val="ListParagraph"/>
        <w:rPr>
          <w:b/>
        </w:rPr>
      </w:pPr>
    </w:p>
    <w:p w14:paraId="1800EE1F" w14:textId="61850B97" w:rsidR="00C643B9" w:rsidRPr="00C643B9" w:rsidRDefault="00C643B9" w:rsidP="00C643B9">
      <w:pPr>
        <w:pStyle w:val="ListParagraph"/>
        <w:numPr>
          <w:ilvl w:val="0"/>
          <w:numId w:val="1"/>
        </w:numPr>
        <w:rPr>
          <w:b/>
        </w:rPr>
      </w:pPr>
      <w:r>
        <w:t>Yes.</w:t>
      </w:r>
    </w:p>
    <w:p w14:paraId="3DB53111" w14:textId="77777777" w:rsidR="00C643B9" w:rsidRPr="00C643B9" w:rsidRDefault="00C643B9" w:rsidP="00C643B9">
      <w:pPr>
        <w:pStyle w:val="ListParagraph"/>
        <w:rPr>
          <w:b/>
        </w:rPr>
      </w:pPr>
    </w:p>
    <w:p w14:paraId="481A8D8D" w14:textId="1D04C5B7" w:rsidR="00C643B9" w:rsidRPr="00C643B9" w:rsidRDefault="00C643B9" w:rsidP="00C643B9">
      <w:pPr>
        <w:pStyle w:val="ListParagraph"/>
        <w:numPr>
          <w:ilvl w:val="0"/>
          <w:numId w:val="1"/>
        </w:numPr>
        <w:rPr>
          <w:b/>
        </w:rPr>
      </w:pPr>
      <w:r>
        <w:t>Yes. As a waiter, he would have an excellent opportunity for putting poison in some of the food.</w:t>
      </w:r>
    </w:p>
    <w:p w14:paraId="3A208F8D" w14:textId="77777777" w:rsidR="00C643B9" w:rsidRPr="00C643B9" w:rsidRDefault="00C643B9" w:rsidP="00C643B9">
      <w:pPr>
        <w:pStyle w:val="ListParagraph"/>
        <w:rPr>
          <w:b/>
        </w:rPr>
      </w:pPr>
    </w:p>
    <w:p w14:paraId="5B21C8C8" w14:textId="618676B2" w:rsidR="00C643B9" w:rsidRPr="00C643B9" w:rsidRDefault="00C643B9" w:rsidP="00C643B9">
      <w:pPr>
        <w:pStyle w:val="ListParagraph"/>
        <w:numPr>
          <w:ilvl w:val="0"/>
          <w:numId w:val="1"/>
        </w:numPr>
        <w:rPr>
          <w:b/>
        </w:rPr>
      </w:pPr>
      <w:r>
        <w:t>The chocolates, particularly the one with a nut on it, because the nut could be lifted up, a poison capsule inserted, and the nut then replaced.</w:t>
      </w:r>
    </w:p>
    <w:p w14:paraId="394F8C2E" w14:textId="77777777" w:rsidR="00C643B9" w:rsidRPr="00C643B9" w:rsidRDefault="00C643B9" w:rsidP="00C643B9">
      <w:pPr>
        <w:pStyle w:val="ListParagraph"/>
        <w:rPr>
          <w:b/>
        </w:rPr>
      </w:pPr>
    </w:p>
    <w:p w14:paraId="7E846CD1" w14:textId="74792ADC" w:rsidR="00C643B9" w:rsidRPr="00C643B9" w:rsidRDefault="00C643B9" w:rsidP="00C643B9">
      <w:pPr>
        <w:pStyle w:val="ListParagraph"/>
        <w:numPr>
          <w:ilvl w:val="0"/>
          <w:numId w:val="1"/>
        </w:numPr>
        <w:rPr>
          <w:b/>
        </w:rPr>
      </w:pPr>
      <w:r>
        <w:t>Yes. All the dishes are well filled except the dish of chocolate, which has only three pieces, probably to guarantee that all would be eaten, including the fatal one.</w:t>
      </w:r>
    </w:p>
    <w:p w14:paraId="0BFD80B0" w14:textId="77777777" w:rsidR="00C643B9" w:rsidRPr="00C643B9" w:rsidRDefault="00C643B9" w:rsidP="00C643B9">
      <w:pPr>
        <w:pStyle w:val="ListParagraph"/>
        <w:rPr>
          <w:b/>
        </w:rPr>
      </w:pPr>
    </w:p>
    <w:p w14:paraId="676E4297" w14:textId="05CBAB14" w:rsidR="00C643B9" w:rsidRPr="00C643B9" w:rsidRDefault="00C643B9" w:rsidP="00C643B9">
      <w:pPr>
        <w:pStyle w:val="ListParagraph"/>
        <w:numPr>
          <w:ilvl w:val="0"/>
          <w:numId w:val="1"/>
        </w:numPr>
        <w:rPr>
          <w:b/>
        </w:rPr>
      </w:pPr>
      <w:r>
        <w:t>No, but she could make a pretty good guess.</w:t>
      </w:r>
    </w:p>
    <w:p w14:paraId="463CF77E" w14:textId="77777777" w:rsidR="00C643B9" w:rsidRPr="00C643B9" w:rsidRDefault="00C643B9" w:rsidP="00C643B9">
      <w:pPr>
        <w:pStyle w:val="ListParagraph"/>
        <w:rPr>
          <w:b/>
        </w:rPr>
      </w:pPr>
    </w:p>
    <w:p w14:paraId="716EE465" w14:textId="33397A7F" w:rsidR="00C643B9" w:rsidRPr="00C643B9" w:rsidRDefault="00C643B9" w:rsidP="00C643B9">
      <w:pPr>
        <w:pStyle w:val="ListParagraph"/>
        <w:numPr>
          <w:ilvl w:val="0"/>
          <w:numId w:val="1"/>
        </w:numPr>
        <w:rPr>
          <w:b/>
        </w:rPr>
      </w:pPr>
      <w:r>
        <w:t>She grabbed what she thought was the poisonous chocolate. The waiter, who was really the terrorist in disguise, could do nothing about it, and watched in dismay while Martha went over to her father, shoed him the chocolate, and told him of her suspicions. With that, the terrorist turned around and walked out of the room, but he was caught by the embassy security guards, who had been alerted by Martha’s father.</w:t>
      </w:r>
    </w:p>
    <w:p w14:paraId="5D62DADF" w14:textId="77777777" w:rsidR="00C643B9" w:rsidRPr="00C643B9" w:rsidRDefault="00C643B9" w:rsidP="00C643B9">
      <w:pPr>
        <w:pStyle w:val="ListParagraph"/>
        <w:rPr>
          <w:b/>
        </w:rPr>
      </w:pPr>
    </w:p>
    <w:p w14:paraId="3F1D2D62" w14:textId="3745BD03" w:rsidR="00C643B9" w:rsidRPr="00C643B9" w:rsidRDefault="00C643B9" w:rsidP="00C643B9">
      <w:pPr>
        <w:pStyle w:val="ListParagraph"/>
      </w:pPr>
      <w:r>
        <w:t>The delegates, when they learned what had happened, were afraid to eat anything lest it, too, be poisoned. They therefore signed the treaty as soon as possible and they all went without dinner. But Martha knew all the chefs and they assured her that everything else was safe. Consequently she gorged herself and had a stomachache next morning.</w:t>
      </w:r>
      <w:bookmarkStart w:id="0" w:name="_GoBack"/>
      <w:bookmarkEnd w:id="0"/>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C25A44"/>
    <w:multiLevelType w:val="hybridMultilevel"/>
    <w:tmpl w:val="63CE75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410E3E"/>
    <w:rsid w:val="00993C25"/>
    <w:rsid w:val="00A901AC"/>
    <w:rsid w:val="00BA79CF"/>
    <w:rsid w:val="00C643B9"/>
    <w:rsid w:val="00C869E6"/>
    <w:rsid w:val="00D91473"/>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3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12</TotalTime>
  <Pages>1</Pages>
  <Words>246</Words>
  <Characters>1406</Characters>
  <Application>Microsoft Office Word</Application>
  <DocSecurity>0</DocSecurity>
  <Lines>11</Lines>
  <Paragraphs>3</Paragraphs>
  <ScaleCrop>false</ScaleCrop>
  <Company>Mark's Text Terminal</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2018-04-23T11:51:00Z</dcterms:created>
  <dcterms:modified xsi:type="dcterms:W3CDTF">2018-05-31T12:42:00Z</dcterms:modified>
</cp:coreProperties>
</file>