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B858E11" w:rsidR="003F69EF" w:rsidRDefault="00417132" w:rsidP="00F24EDE">
      <w:r>
        <w:rPr>
          <w:b/>
          <w:i/>
        </w:rPr>
        <w:t xml:space="preserve">Common </w:t>
      </w:r>
      <w:r w:rsidR="00A33E8E">
        <w:rPr>
          <w:b/>
          <w:i/>
        </w:rPr>
        <w:t xml:space="preserve">Errors </w:t>
      </w:r>
      <w:r>
        <w:rPr>
          <w:b/>
          <w:i/>
        </w:rPr>
        <w:t>in English Usage</w:t>
      </w:r>
      <w:r w:rsidR="005A5A20">
        <w:rPr>
          <w:b/>
        </w:rPr>
        <w:t xml:space="preserve"> Worksheet:</w:t>
      </w:r>
      <w:r w:rsidR="00F24EDE">
        <w:rPr>
          <w:b/>
        </w:rPr>
        <w:t xml:space="preserve"> </w:t>
      </w:r>
      <w:r w:rsidR="00442C4D">
        <w:rPr>
          <w:b/>
          <w:i/>
        </w:rPr>
        <w:t xml:space="preserve">Presently </w:t>
      </w:r>
      <w:r w:rsidR="00442C4D">
        <w:rPr>
          <w:b/>
          <w:iCs/>
        </w:rPr>
        <w:t xml:space="preserve">and </w:t>
      </w:r>
      <w:r w:rsidR="00442C4D">
        <w:rPr>
          <w:b/>
          <w:i/>
        </w:rPr>
        <w:t>Currently</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25DE4076"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442C4D">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442C4D">
        <w:rPr>
          <w:i/>
          <w:iCs/>
        </w:rPr>
        <w:t xml:space="preserve">presently </w:t>
      </w:r>
      <w:r w:rsidR="00442C4D">
        <w:t xml:space="preserve">and </w:t>
      </w:r>
      <w:r w:rsidR="00442C4D">
        <w:rPr>
          <w:i/>
          <w:iCs/>
        </w:rPr>
        <w:t>currently</w:t>
      </w:r>
      <w:r w:rsidR="005B17D1">
        <w:t>.</w:t>
      </w:r>
    </w:p>
    <w:p w14:paraId="5A5BB4A0" w14:textId="0B2D3C17" w:rsidR="00442C4D" w:rsidRDefault="00442C4D" w:rsidP="005C2E7F"/>
    <w:p w14:paraId="789887B2" w14:textId="77777777" w:rsidR="00442C4D" w:rsidRDefault="00442C4D" w:rsidP="00442C4D">
      <w:pPr>
        <w:textAlignment w:val="baseline"/>
        <w:rPr>
          <w:rFonts w:ascii="Arial" w:hAnsi="Arial" w:cs="Arial"/>
          <w:sz w:val="18"/>
          <w:szCs w:val="18"/>
        </w:rPr>
      </w:pPr>
      <w:r>
        <w:rPr>
          <w:b/>
          <w:bCs/>
        </w:rPr>
        <w:t>presently/currently: </w:t>
      </w:r>
      <w:r>
        <w:t>Some argue that “presently” doesn’t mean “in the present.” It means “soon.” If you want to talk about something that’s happening right now, they urge you to say it’s going on “currently.” </w:t>
      </w:r>
    </w:p>
    <w:p w14:paraId="236D4DC1" w14:textId="77777777" w:rsidR="00317C9F" w:rsidRPr="00442C4D" w:rsidRDefault="00317C9F" w:rsidP="00442C4D">
      <w:pPr>
        <w:rPr>
          <w:bCs/>
          <w:iCs/>
        </w:rPr>
      </w:pPr>
    </w:p>
    <w:p w14:paraId="334C996A" w14:textId="2EFD6261"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49B3EE64" w14:textId="16CD534A" w:rsidR="001B6974" w:rsidRDefault="001B6974" w:rsidP="00317C9F"/>
    <w:p w14:paraId="5E00F301" w14:textId="10A5D4FB" w:rsidR="001B6974" w:rsidRPr="00C716E1" w:rsidRDefault="001B6974" w:rsidP="00317C9F">
      <w:pPr>
        <w:rPr>
          <w:i/>
          <w:iCs/>
        </w:rPr>
      </w:pPr>
      <w:r>
        <w:rPr>
          <w:b/>
          <w:bCs/>
        </w:rPr>
        <w:t xml:space="preserve">For this exercise, </w:t>
      </w:r>
      <w:r>
        <w:t xml:space="preserve">let’s accept the usage rules in the passage above and use them to govern our choice of either </w:t>
      </w:r>
      <w:r w:rsidRPr="00C716E1">
        <w:rPr>
          <w:i/>
          <w:iCs/>
        </w:rPr>
        <w:t>presently</w:t>
      </w:r>
      <w:r>
        <w:t xml:space="preserve"> or </w:t>
      </w:r>
      <w:r w:rsidRPr="00C716E1">
        <w:rPr>
          <w:i/>
          <w:iCs/>
        </w:rPr>
        <w:t>currently to complete the cloze exercises below.</w:t>
      </w:r>
    </w:p>
    <w:p w14:paraId="44E866F1" w14:textId="22C20983" w:rsidR="001B6974" w:rsidRPr="00C716E1" w:rsidRDefault="001B6974" w:rsidP="00317C9F">
      <w:pPr>
        <w:rPr>
          <w:i/>
          <w:iCs/>
        </w:rPr>
      </w:pPr>
    </w:p>
    <w:p w14:paraId="08F3B7E4" w14:textId="0692FB36" w:rsidR="001B6974" w:rsidRPr="001B6974" w:rsidRDefault="001B6974" w:rsidP="001B6974">
      <w:pPr>
        <w:pStyle w:val="ListParagraph"/>
        <w:numPr>
          <w:ilvl w:val="0"/>
          <w:numId w:val="1"/>
        </w:numPr>
        <w:rPr>
          <w:b/>
          <w:bCs/>
        </w:rPr>
      </w:pPr>
      <w:r>
        <w:t>*** is __________________ on an English usage worksheet.</w:t>
      </w:r>
    </w:p>
    <w:p w14:paraId="4FBBF898" w14:textId="77777777" w:rsidR="001B6974" w:rsidRPr="001B6974" w:rsidRDefault="001B6974" w:rsidP="001B6974">
      <w:pPr>
        <w:rPr>
          <w:b/>
          <w:bCs/>
        </w:rPr>
      </w:pPr>
    </w:p>
    <w:p w14:paraId="43960345" w14:textId="77777777" w:rsidR="001B6974" w:rsidRPr="001B6974" w:rsidRDefault="001B6974" w:rsidP="001B6974">
      <w:pPr>
        <w:pStyle w:val="ListParagraph"/>
        <w:numPr>
          <w:ilvl w:val="0"/>
          <w:numId w:val="1"/>
        </w:numPr>
        <w:rPr>
          <w:b/>
          <w:bCs/>
        </w:rPr>
      </w:pPr>
      <w:r>
        <w:t xml:space="preserve">*** sees the bus four block down the street, so *** knows it will </w:t>
      </w:r>
      <w:proofErr w:type="gramStart"/>
      <w:r>
        <w:t>arrive  _</w:t>
      </w:r>
      <w:proofErr w:type="gramEnd"/>
      <w:r>
        <w:t>_________________.</w:t>
      </w:r>
    </w:p>
    <w:p w14:paraId="6D0848BA" w14:textId="77777777" w:rsidR="001B6974" w:rsidRDefault="001B6974" w:rsidP="001B6974">
      <w:pPr>
        <w:pStyle w:val="ListParagraph"/>
      </w:pPr>
    </w:p>
    <w:p w14:paraId="2B6EAFED" w14:textId="77777777" w:rsidR="001B6974" w:rsidRPr="001B6974" w:rsidRDefault="001B6974" w:rsidP="001B6974">
      <w:pPr>
        <w:pStyle w:val="ListParagraph"/>
        <w:numPr>
          <w:ilvl w:val="0"/>
          <w:numId w:val="1"/>
        </w:numPr>
        <w:rPr>
          <w:b/>
          <w:bCs/>
        </w:rPr>
      </w:pPr>
      <w:r>
        <w:t>When *** asked the pizzeria worker how soon *** pizza would be delivered, the pizza worker said “__________________.”</w:t>
      </w:r>
    </w:p>
    <w:p w14:paraId="505FEC24" w14:textId="77777777" w:rsidR="001B6974" w:rsidRDefault="001B6974" w:rsidP="001B6974">
      <w:pPr>
        <w:pStyle w:val="ListParagraph"/>
      </w:pPr>
    </w:p>
    <w:p w14:paraId="69DF670F" w14:textId="77777777" w:rsidR="001B6974" w:rsidRPr="001B6974" w:rsidRDefault="001B6974" w:rsidP="001B6974">
      <w:pPr>
        <w:pStyle w:val="ListParagraph"/>
        <w:numPr>
          <w:ilvl w:val="0"/>
          <w:numId w:val="1"/>
        </w:numPr>
        <w:rPr>
          <w:b/>
          <w:bCs/>
        </w:rPr>
      </w:pPr>
      <w:r>
        <w:t>__________________, *** is at school.</w:t>
      </w:r>
    </w:p>
    <w:p w14:paraId="3A81A089" w14:textId="77777777" w:rsidR="001B6974" w:rsidRDefault="001B6974" w:rsidP="001B6974">
      <w:pPr>
        <w:pStyle w:val="ListParagraph"/>
      </w:pPr>
    </w:p>
    <w:p w14:paraId="781C91E7" w14:textId="77777777" w:rsidR="001B6974" w:rsidRPr="001B6974" w:rsidRDefault="001B6974" w:rsidP="001B6974">
      <w:pPr>
        <w:pStyle w:val="ListParagraph"/>
        <w:numPr>
          <w:ilvl w:val="0"/>
          <w:numId w:val="1"/>
        </w:numPr>
        <w:rPr>
          <w:b/>
          <w:bCs/>
        </w:rPr>
      </w:pPr>
      <w:r>
        <w:t>*** will be going to lunch __________________.</w:t>
      </w:r>
    </w:p>
    <w:p w14:paraId="7B163B62" w14:textId="77777777" w:rsidR="001B6974" w:rsidRDefault="001B6974" w:rsidP="001B6974">
      <w:pPr>
        <w:pStyle w:val="ListParagraph"/>
      </w:pPr>
    </w:p>
    <w:p w14:paraId="5677DFB7" w14:textId="1C02D30E" w:rsidR="001B6974" w:rsidRPr="001B6974" w:rsidRDefault="001B6974" w:rsidP="001B6974">
      <w:pPr>
        <w:pStyle w:val="ListParagraph"/>
        <w:numPr>
          <w:ilvl w:val="0"/>
          <w:numId w:val="1"/>
        </w:numPr>
        <w:rPr>
          <w:b/>
          <w:bCs/>
        </w:rPr>
      </w:pPr>
      <w:r>
        <w:t>*** could hear that the water on the stove would boil __________________.</w:t>
      </w:r>
    </w:p>
    <w:p w14:paraId="4FCE5708" w14:textId="77777777" w:rsidR="001B6974" w:rsidRDefault="001B6974" w:rsidP="001B6974">
      <w:pPr>
        <w:pStyle w:val="ListParagraph"/>
      </w:pPr>
    </w:p>
    <w:p w14:paraId="730AF62C" w14:textId="3ABCC35E" w:rsidR="001B6974" w:rsidRPr="001B6974" w:rsidRDefault="001B6974" w:rsidP="001B6974">
      <w:pPr>
        <w:pStyle w:val="ListParagraph"/>
        <w:numPr>
          <w:ilvl w:val="0"/>
          <w:numId w:val="1"/>
        </w:numPr>
        <w:rPr>
          <w:b/>
          <w:bCs/>
        </w:rPr>
      </w:pPr>
      <w:r>
        <w:t xml:space="preserve"> The whistling tea kettle told *** that *** coffee water was __________________ boiling.</w:t>
      </w:r>
    </w:p>
    <w:p w14:paraId="682F05C6" w14:textId="77777777" w:rsidR="001B6974" w:rsidRPr="001B6974" w:rsidRDefault="001B6974" w:rsidP="001B6974">
      <w:pPr>
        <w:pStyle w:val="ListParagraph"/>
        <w:rPr>
          <w:b/>
          <w:bCs/>
        </w:rPr>
      </w:pPr>
    </w:p>
    <w:p w14:paraId="769FB6A6" w14:textId="6BDB34E3" w:rsidR="001B6974" w:rsidRPr="001B6974" w:rsidRDefault="001B6974" w:rsidP="001B6974">
      <w:pPr>
        <w:pStyle w:val="ListParagraph"/>
        <w:numPr>
          <w:ilvl w:val="0"/>
          <w:numId w:val="1"/>
        </w:numPr>
        <w:rPr>
          <w:b/>
          <w:bCs/>
        </w:rPr>
      </w:pPr>
      <w:r>
        <w:t>The sun is __________________ shining.</w:t>
      </w:r>
    </w:p>
    <w:p w14:paraId="4330BDE0" w14:textId="77777777" w:rsidR="001B6974" w:rsidRPr="001B6974" w:rsidRDefault="001B6974" w:rsidP="001B6974">
      <w:pPr>
        <w:pStyle w:val="ListParagraph"/>
        <w:rPr>
          <w:b/>
          <w:bCs/>
        </w:rPr>
      </w:pPr>
    </w:p>
    <w:p w14:paraId="5388D3C3" w14:textId="565355F5" w:rsidR="001B6974" w:rsidRPr="001B6974" w:rsidRDefault="001B6974" w:rsidP="001B6974">
      <w:pPr>
        <w:pStyle w:val="ListParagraph"/>
        <w:numPr>
          <w:ilvl w:val="0"/>
          <w:numId w:val="1"/>
        </w:numPr>
        <w:rPr>
          <w:b/>
          <w:bCs/>
        </w:rPr>
      </w:pPr>
      <w:r>
        <w:t>The sun just set, so it will be dark __________________.</w:t>
      </w:r>
    </w:p>
    <w:p w14:paraId="13DC2DAE" w14:textId="77777777" w:rsidR="001B6974" w:rsidRPr="001B6974" w:rsidRDefault="001B6974" w:rsidP="001B6974">
      <w:pPr>
        <w:pStyle w:val="ListParagraph"/>
        <w:rPr>
          <w:b/>
          <w:bCs/>
        </w:rPr>
      </w:pPr>
    </w:p>
    <w:p w14:paraId="56158D57" w14:textId="2BC5B512" w:rsidR="001B6974" w:rsidRPr="001B6974" w:rsidRDefault="001B6974" w:rsidP="001B6974">
      <w:pPr>
        <w:pStyle w:val="ListParagraph"/>
        <w:numPr>
          <w:ilvl w:val="0"/>
          <w:numId w:val="1"/>
        </w:numPr>
        <w:rPr>
          <w:b/>
          <w:bCs/>
        </w:rPr>
      </w:pPr>
      <w:r>
        <w:t>*** is waiting in line to see a movie that will __________________ begin.</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66E"/>
    <w:multiLevelType w:val="hybridMultilevel"/>
    <w:tmpl w:val="EB129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B6974"/>
    <w:rsid w:val="002A144B"/>
    <w:rsid w:val="00317C9F"/>
    <w:rsid w:val="003F69EF"/>
    <w:rsid w:val="00410E3E"/>
    <w:rsid w:val="00417132"/>
    <w:rsid w:val="0043076C"/>
    <w:rsid w:val="00442C4D"/>
    <w:rsid w:val="00480A51"/>
    <w:rsid w:val="005A5A20"/>
    <w:rsid w:val="005B17D1"/>
    <w:rsid w:val="005C2E7F"/>
    <w:rsid w:val="006B45BA"/>
    <w:rsid w:val="006D1D72"/>
    <w:rsid w:val="00A33E8E"/>
    <w:rsid w:val="00A40944"/>
    <w:rsid w:val="00C716E1"/>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69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138976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15</TotalTime>
  <Pages>1</Pages>
  <Words>283</Words>
  <Characters>1618</Characters>
  <Application>Microsoft Office Word</Application>
  <DocSecurity>0</DocSecurity>
  <Lines>13</Lines>
  <Paragraphs>3</Paragraphs>
  <ScaleCrop>false</ScaleCrop>
  <Company>Mark's Text Terminal</Company>
  <LinksUpToDate>false</LinksUpToDate>
  <CharactersWithSpaces>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2016-05-09T12:35:00Z</dcterms:created>
  <dcterms:modified xsi:type="dcterms:W3CDTF">2021-01-12T14:12:00Z</dcterms:modified>
</cp:coreProperties>
</file>