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58AE276F" w:rsidR="00F24EDE" w:rsidRDefault="005A5A20" w:rsidP="00F24EDE">
      <w:r>
        <w:rPr>
          <w:b/>
        </w:rPr>
        <w:t>Focus on One Word Worksheet:</w:t>
      </w:r>
      <w:r w:rsidR="00E64B42">
        <w:rPr>
          <w:b/>
        </w:rPr>
        <w:t xml:space="preserve"> </w:t>
      </w:r>
      <w:r w:rsidR="00E64B42">
        <w:rPr>
          <w:b/>
          <w:i/>
          <w:iCs/>
        </w:rPr>
        <w:t>Distend</w:t>
      </w:r>
      <w:r w:rsidR="00F24EDE">
        <w:rPr>
          <w:b/>
        </w:rPr>
        <w:t xml:space="preserve"> (</w:t>
      </w:r>
      <w:r w:rsidR="00E64B42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7A8DECAA" w:rsidR="008E6A86" w:rsidRPr="00D7384F" w:rsidRDefault="00D7384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huge Thanksgiving dinner </w:t>
      </w:r>
      <w:r w:rsidRPr="00D7384F">
        <w:rPr>
          <w:i/>
          <w:iCs/>
        </w:rPr>
        <w:t>distended</w:t>
      </w:r>
      <w:r>
        <w:t xml:space="preserve"> ***’s stomach.</w:t>
      </w:r>
    </w:p>
    <w:p w14:paraId="31BD31B1" w14:textId="77C87982" w:rsidR="00D7384F" w:rsidRPr="00D7384F" w:rsidRDefault="00D7384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D7384F">
        <w:rPr>
          <w:i/>
          <w:iCs/>
        </w:rPr>
        <w:t>distended</w:t>
      </w:r>
      <w:r>
        <w:rPr>
          <w:i/>
          <w:iCs/>
        </w:rPr>
        <w:t xml:space="preserve"> </w:t>
      </w:r>
      <w:r>
        <w:t>the tires on his bike by overfilling them with air.</w:t>
      </w:r>
    </w:p>
    <w:p w14:paraId="60EA7B4B" w14:textId="3C385603" w:rsidR="00D7384F" w:rsidRPr="00D7384F" w:rsidRDefault="00D7384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All the books in ***’s bookbag </w:t>
      </w:r>
      <w:r w:rsidRPr="00D7384F">
        <w:rPr>
          <w:i/>
          <w:iCs/>
        </w:rPr>
        <w:t>distended</w:t>
      </w:r>
      <w:r>
        <w:rPr>
          <w:i/>
          <w:iCs/>
        </w:rPr>
        <w:t xml:space="preserve"> </w:t>
      </w:r>
      <w:r>
        <w:t>it and made it very heavy.</w:t>
      </w:r>
    </w:p>
    <w:p w14:paraId="58487BA4" w14:textId="084FC296" w:rsidR="00D7384F" w:rsidRPr="00D7384F" w:rsidRDefault="00D7384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wears an extra-large size shirt, so when he borrowed one of his younger brother’s medium-sized shirt, he </w:t>
      </w:r>
      <w:r w:rsidRPr="00D7384F">
        <w:rPr>
          <w:i/>
          <w:iCs/>
        </w:rPr>
        <w:t>distended</w:t>
      </w:r>
      <w:r>
        <w:rPr>
          <w:i/>
          <w:iCs/>
        </w:rPr>
        <w:t xml:space="preserve"> </w:t>
      </w:r>
      <w:r>
        <w:t>it out of shape.</w:t>
      </w:r>
    </w:p>
    <w:p w14:paraId="76E8A019" w14:textId="30DA46B3" w:rsidR="00D7384F" w:rsidRPr="008E6A86" w:rsidRDefault="00D7384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sprained *** ankle, which is now </w:t>
      </w:r>
      <w:r w:rsidRPr="00D7384F">
        <w:rPr>
          <w:i/>
          <w:iCs/>
        </w:rPr>
        <w:t>distended</w:t>
      </w:r>
      <w:r>
        <w:rPr>
          <w:i/>
          <w:iCs/>
        </w:rPr>
        <w:t xml:space="preserve"> </w:t>
      </w:r>
      <w:r>
        <w:t>and wrapped in an Ace Bandage.</w:t>
      </w:r>
    </w:p>
    <w:p w14:paraId="4FFA2E63" w14:textId="77777777" w:rsidR="00F24EDE" w:rsidRDefault="00F24EDE" w:rsidP="00F24EDE"/>
    <w:p w14:paraId="4BD25D69" w14:textId="3C8D46CE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E64B42">
        <w:rPr>
          <w:b/>
          <w:u w:val="single"/>
        </w:rPr>
        <w:t xml:space="preserve">verb distend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E64B42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5A5A20"/>
    <w:rsid w:val="006B45BA"/>
    <w:rsid w:val="008E6A86"/>
    <w:rsid w:val="00B27612"/>
    <w:rsid w:val="00C32881"/>
    <w:rsid w:val="00CA4835"/>
    <w:rsid w:val="00D7384F"/>
    <w:rsid w:val="00E11225"/>
    <w:rsid w:val="00E64B42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7</TotalTime>
  <Pages>1</Pages>
  <Words>130</Words>
  <Characters>745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2020-12-04T17:15:00Z</dcterms:modified>
</cp:coreProperties>
</file>