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722C24D8" w:rsidR="003F69EF" w:rsidRDefault="00417132" w:rsidP="00F24EDE">
      <w:r>
        <w:rPr>
          <w:b/>
          <w:i/>
        </w:rPr>
        <w:t xml:space="preserve">Common </w:t>
      </w:r>
      <w:r w:rsidR="00E559A0">
        <w:rPr>
          <w:b/>
          <w:i/>
        </w:rPr>
        <w:t>Errors</w:t>
      </w:r>
      <w:r>
        <w:rPr>
          <w:b/>
          <w:i/>
        </w:rPr>
        <w:t xml:space="preserve">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7B695C">
        <w:rPr>
          <w:b/>
          <w:i/>
        </w:rPr>
        <w:t xml:space="preserve">Sick </w:t>
      </w:r>
      <w:r w:rsidR="007B695C">
        <w:rPr>
          <w:b/>
          <w:iCs/>
        </w:rPr>
        <w:t xml:space="preserve">and </w:t>
      </w:r>
      <w:r w:rsidR="007B695C">
        <w:rPr>
          <w:b/>
          <w:i/>
        </w:rPr>
        <w:t>Sic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292741CD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7B695C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7B695C">
        <w:rPr>
          <w:i/>
          <w:iCs/>
        </w:rPr>
        <w:t xml:space="preserve">sick </w:t>
      </w:r>
      <w:r w:rsidR="007B695C">
        <w:t xml:space="preserve">and </w:t>
      </w:r>
      <w:r w:rsidR="007B695C">
        <w:rPr>
          <w:i/>
          <w:iCs/>
        </w:rPr>
        <w:t>sic</w:t>
      </w:r>
      <w:r w:rsidR="005B17D1">
        <w:t>.</w:t>
      </w:r>
    </w:p>
    <w:p w14:paraId="62141E3A" w14:textId="38D87F39" w:rsidR="007B695C" w:rsidRDefault="007B695C" w:rsidP="005C2E7F"/>
    <w:p w14:paraId="548139EE" w14:textId="3E417C51" w:rsidR="007B695C" w:rsidRDefault="007B695C" w:rsidP="007B695C">
      <w:r w:rsidRPr="00A2564A">
        <w:rPr>
          <w:b/>
        </w:rPr>
        <w:t xml:space="preserve">sick/sic: </w:t>
      </w:r>
      <w:r w:rsidRPr="00A2564A">
        <w:t>The command given to a dog, “sic ‘</w:t>
      </w:r>
      <w:proofErr w:type="spellStart"/>
      <w:r w:rsidRPr="00A2564A">
        <w:t>em</w:t>
      </w:r>
      <w:proofErr w:type="spellEnd"/>
      <w:r w:rsidRPr="00A2564A">
        <w:t xml:space="preserve">,” derives from the work “seek.” The 1992 punk rock album titled </w:t>
      </w:r>
      <w:r w:rsidRPr="00A2564A">
        <w:rPr>
          <w:i/>
        </w:rPr>
        <w:t xml:space="preserve">Sick </w:t>
      </w:r>
      <w:proofErr w:type="spellStart"/>
      <w:r w:rsidRPr="00A2564A">
        <w:rPr>
          <w:i/>
        </w:rPr>
        <w:t>Em</w:t>
      </w:r>
      <w:proofErr w:type="spellEnd"/>
      <w:r w:rsidRPr="00A2564A">
        <w:rPr>
          <w:i/>
        </w:rPr>
        <w:t xml:space="preserve">’ </w:t>
      </w:r>
      <w:r w:rsidRPr="00A2564A">
        <w:t>has helped popularize the common misspelling of this phrase. Unless you want to tell how you incited your pit bull to vomit on someone’s shoes, don’t write “sick ‘</w:t>
      </w:r>
      <w:proofErr w:type="spellStart"/>
      <w:r w:rsidRPr="00A2564A">
        <w:t>em</w:t>
      </w:r>
      <w:proofErr w:type="spellEnd"/>
      <w:r w:rsidRPr="00A2564A">
        <w:t>” or “sick the dog.”</w:t>
      </w:r>
    </w:p>
    <w:p w14:paraId="714B0F7B" w14:textId="77777777" w:rsidR="007B695C" w:rsidRPr="00A2564A" w:rsidRDefault="007B695C" w:rsidP="007B695C"/>
    <w:p w14:paraId="7C984EE0" w14:textId="2E265C44" w:rsidR="007B695C" w:rsidRDefault="007B695C" w:rsidP="007B695C">
      <w:r w:rsidRPr="00A2564A">
        <w:t>The standard spelling of the “-</w:t>
      </w:r>
      <w:proofErr w:type="spellStart"/>
      <w:r w:rsidRPr="00A2564A">
        <w:t>ing</w:t>
      </w:r>
      <w:proofErr w:type="spellEnd"/>
      <w:r w:rsidRPr="00A2564A">
        <w:t>” form of the word is “</w:t>
      </w:r>
      <w:proofErr w:type="spellStart"/>
      <w:r w:rsidRPr="00A2564A">
        <w:t>siccing</w:t>
      </w:r>
      <w:proofErr w:type="spellEnd"/>
      <w:r w:rsidRPr="00A2564A">
        <w:t>.”</w:t>
      </w:r>
    </w:p>
    <w:p w14:paraId="10AE6AA2" w14:textId="77777777" w:rsidR="007B695C" w:rsidRPr="00A2564A" w:rsidRDefault="007B695C" w:rsidP="007B695C"/>
    <w:p w14:paraId="7A16EB65" w14:textId="4E85B957" w:rsidR="007B695C" w:rsidRDefault="007B695C" w:rsidP="007B695C">
      <w:r w:rsidRPr="00A2564A">
        <w:t xml:space="preserve">In a different context, the Latin word </w:t>
      </w:r>
      <w:r w:rsidRPr="0042440F">
        <w:rPr>
          <w:i/>
          <w:iCs/>
        </w:rPr>
        <w:t>sic</w:t>
      </w:r>
      <w:r w:rsidRPr="00A2564A">
        <w:t xml:space="preserve"> (“thus”) inserted into a quotation is an editorial comment calling attention to a misspelling o</w:t>
      </w:r>
      <w:r>
        <w:t>r</w:t>
      </w:r>
      <w:r w:rsidRPr="00A2564A">
        <w:t xml:space="preserve"> other error in the original which you do not want to be blamed for but are accurately reproducing: “She acted like a real pre-Madonna (</w:t>
      </w:r>
      <w:r w:rsidRPr="00A2564A">
        <w:rPr>
          <w:i/>
        </w:rPr>
        <w:t>sic</w:t>
      </w:r>
      <w:r w:rsidRPr="00A2564A">
        <w:t xml:space="preserve">).” When commenting on someone else’s faulty writing, you really want to avoid spelling this word as </w:t>
      </w:r>
      <w:r w:rsidRPr="00A2564A">
        <w:rPr>
          <w:i/>
        </w:rPr>
        <w:t>sick</w:t>
      </w:r>
      <w:r w:rsidRPr="00A2564A">
        <w:t>.</w:t>
      </w:r>
    </w:p>
    <w:p w14:paraId="225D5414" w14:textId="77777777" w:rsidR="007B695C" w:rsidRPr="00A2564A" w:rsidRDefault="007B695C" w:rsidP="007B695C"/>
    <w:p w14:paraId="5C5183FE" w14:textId="716F3F81" w:rsidR="007B695C" w:rsidRPr="00A2564A" w:rsidRDefault="007B695C" w:rsidP="007B695C">
      <w:r w:rsidRPr="00A2564A">
        <w:t xml:space="preserve">Although it’s occasionally useful in preventing misunderstanding, </w:t>
      </w:r>
      <w:r w:rsidRPr="00A2564A">
        <w:rPr>
          <w:i/>
        </w:rPr>
        <w:t>sic</w:t>
      </w:r>
      <w:r w:rsidRPr="00A2564A">
        <w:t xml:space="preserve"> is usually just a way of being snotty about someone else’s mistake, largely replaced now by “lol.” Sometimes it’s appropriate to correct the mistakes in writing you’re quoting; and when errors abound, you needn’t mark each one with a </w:t>
      </w:r>
      <w:proofErr w:type="spellStart"/>
      <w:r w:rsidRPr="00A2564A">
        <w:rPr>
          <w:i/>
        </w:rPr>
        <w:t>sic</w:t>
      </w:r>
      <w:proofErr w:type="spellEnd"/>
      <w:r w:rsidRPr="00A2564A">
        <w:t>—your readers will notice.</w:t>
      </w:r>
    </w:p>
    <w:p w14:paraId="236D4DC1" w14:textId="77777777" w:rsidR="00317C9F" w:rsidRPr="009A77AE" w:rsidRDefault="00317C9F" w:rsidP="009A77AE">
      <w:pPr>
        <w:rPr>
          <w:bCs/>
          <w:iCs/>
        </w:rPr>
      </w:pPr>
    </w:p>
    <w:p w14:paraId="334C996A" w14:textId="316E1E8E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68970121" w14:textId="04133D23" w:rsidR="00F93969" w:rsidRDefault="00F93969" w:rsidP="00317C9F"/>
    <w:p w14:paraId="711D1BA3" w14:textId="1660EC0D" w:rsidR="00F93969" w:rsidRDefault="00F93969" w:rsidP="00317C9F">
      <w:r>
        <w:rPr>
          <w:b/>
          <w:bCs/>
        </w:rPr>
        <w:t xml:space="preserve">Okay, you have two </w:t>
      </w:r>
      <w:r>
        <w:t xml:space="preserve">words here, </w:t>
      </w:r>
      <w:r>
        <w:rPr>
          <w:i/>
          <w:iCs/>
        </w:rPr>
        <w:t>sick</w:t>
      </w:r>
      <w:r>
        <w:t xml:space="preserve">, an adjective, and </w:t>
      </w:r>
      <w:r>
        <w:rPr>
          <w:i/>
          <w:iCs/>
        </w:rPr>
        <w:t>sic</w:t>
      </w:r>
      <w:r>
        <w:t xml:space="preserve">, a transitive verb. Let’s begin by working with some cloze exercises on these two words; then we’ll continue with work on the Latin adverb </w:t>
      </w:r>
      <w:r>
        <w:rPr>
          <w:i/>
          <w:iCs/>
        </w:rPr>
        <w:t>sic</w:t>
      </w:r>
      <w:r>
        <w:t>, explained in the third paragraph of your reading above and at greater length below.</w:t>
      </w:r>
    </w:p>
    <w:p w14:paraId="03C08F72" w14:textId="0D4BB18E" w:rsidR="00F93969" w:rsidRDefault="00F93969" w:rsidP="00317C9F"/>
    <w:p w14:paraId="2BE73D59" w14:textId="6E1BBABE" w:rsidR="00F93969" w:rsidRPr="00F93969" w:rsidRDefault="00F93969" w:rsidP="00F93969">
      <w:pPr>
        <w:pStyle w:val="ListParagraph"/>
        <w:numPr>
          <w:ilvl w:val="0"/>
          <w:numId w:val="1"/>
        </w:numPr>
        <w:rPr>
          <w:b/>
          <w:bCs/>
        </w:rPr>
      </w:pPr>
      <w:r>
        <w:t>When a burglar broke into ***’s house, *** decided to ________ *** dog on the thief.</w:t>
      </w:r>
    </w:p>
    <w:p w14:paraId="38D7F98B" w14:textId="77777777" w:rsidR="00F93969" w:rsidRPr="00F93969" w:rsidRDefault="00F93969" w:rsidP="00F93969">
      <w:pPr>
        <w:rPr>
          <w:b/>
          <w:bCs/>
        </w:rPr>
      </w:pPr>
    </w:p>
    <w:p w14:paraId="477EFF7A" w14:textId="13E47F0D" w:rsidR="00F93969" w:rsidRPr="00F93969" w:rsidRDefault="00F93969" w:rsidP="00F93969">
      <w:pPr>
        <w:pStyle w:val="ListParagraph"/>
        <w:numPr>
          <w:ilvl w:val="0"/>
          <w:numId w:val="1"/>
        </w:numPr>
        <w:rPr>
          <w:b/>
          <w:bCs/>
        </w:rPr>
      </w:pPr>
      <w:r>
        <w:t>After a drunk driver drove his car into ***’s house, *** decided to ________ *** lawyer on the driver.</w:t>
      </w:r>
    </w:p>
    <w:p w14:paraId="2DC534BC" w14:textId="77777777" w:rsidR="00F93969" w:rsidRPr="00F93969" w:rsidRDefault="00F93969" w:rsidP="00F93969">
      <w:pPr>
        <w:pStyle w:val="ListParagraph"/>
        <w:rPr>
          <w:b/>
          <w:bCs/>
        </w:rPr>
      </w:pPr>
    </w:p>
    <w:p w14:paraId="3FEACCF2" w14:textId="13BE3C58" w:rsidR="00F93969" w:rsidRPr="00F93969" w:rsidRDefault="00F93969" w:rsidP="00F93969">
      <w:pPr>
        <w:pStyle w:val="ListParagraph"/>
        <w:numPr>
          <w:ilvl w:val="0"/>
          <w:numId w:val="1"/>
        </w:numPr>
        <w:rPr>
          <w:b/>
          <w:bCs/>
        </w:rPr>
      </w:pPr>
      <w:r>
        <w:t>*** felt ________, so *** didn’t go to school.</w:t>
      </w:r>
    </w:p>
    <w:p w14:paraId="058C6FCD" w14:textId="77777777" w:rsidR="00F93969" w:rsidRPr="00F93969" w:rsidRDefault="00F93969" w:rsidP="00F93969">
      <w:pPr>
        <w:pStyle w:val="ListParagraph"/>
        <w:rPr>
          <w:b/>
          <w:bCs/>
        </w:rPr>
      </w:pPr>
    </w:p>
    <w:p w14:paraId="041DC7F3" w14:textId="41B367C9" w:rsidR="00F93969" w:rsidRPr="00F93969" w:rsidRDefault="00F93969" w:rsidP="00F93969">
      <w:pPr>
        <w:pStyle w:val="ListParagraph"/>
        <w:numPr>
          <w:ilvl w:val="0"/>
          <w:numId w:val="1"/>
        </w:numPr>
        <w:rPr>
          <w:b/>
          <w:bCs/>
        </w:rPr>
      </w:pPr>
      <w:r>
        <w:t>Mr. Feltskog ate some sushi that made him ________.</w:t>
      </w:r>
    </w:p>
    <w:p w14:paraId="39E01EDB" w14:textId="77777777" w:rsidR="00F93969" w:rsidRPr="00F93969" w:rsidRDefault="00F93969" w:rsidP="00F93969">
      <w:pPr>
        <w:pStyle w:val="ListParagraph"/>
        <w:rPr>
          <w:b/>
          <w:bCs/>
        </w:rPr>
      </w:pPr>
    </w:p>
    <w:p w14:paraId="1AA15254" w14:textId="313022CF" w:rsidR="00F93969" w:rsidRPr="00F93969" w:rsidRDefault="00F93969" w:rsidP="00F93969">
      <w:pPr>
        <w:pStyle w:val="ListParagraph"/>
        <w:numPr>
          <w:ilvl w:val="0"/>
          <w:numId w:val="1"/>
        </w:numPr>
        <w:rPr>
          <w:b/>
          <w:bCs/>
        </w:rPr>
      </w:pPr>
      <w:r>
        <w:t>*** tried to ________ *** cat on ***, but the cat just sat there and looked at them.</w:t>
      </w:r>
    </w:p>
    <w:p w14:paraId="7E73BA8C" w14:textId="77777777" w:rsidR="00F93969" w:rsidRPr="00F93969" w:rsidRDefault="00F93969" w:rsidP="00F93969">
      <w:pPr>
        <w:pStyle w:val="ListParagraph"/>
        <w:rPr>
          <w:b/>
          <w:bCs/>
        </w:rPr>
      </w:pPr>
    </w:p>
    <w:p w14:paraId="1EB41AC5" w14:textId="7D209915" w:rsidR="00F93969" w:rsidRPr="00F93969" w:rsidRDefault="00F93969" w:rsidP="00F93969">
      <w:pPr>
        <w:pStyle w:val="ListParagraph"/>
        <w:numPr>
          <w:ilvl w:val="0"/>
          <w:numId w:val="1"/>
        </w:numPr>
        <w:rPr>
          <w:b/>
          <w:bCs/>
        </w:rPr>
      </w:pPr>
      <w:r>
        <w:t>*** took *** ________ dog to the veterinarian.</w:t>
      </w:r>
    </w:p>
    <w:p w14:paraId="4CEA058E" w14:textId="77777777" w:rsidR="00F93969" w:rsidRPr="00F93969" w:rsidRDefault="00F93969" w:rsidP="00F93969">
      <w:pPr>
        <w:pStyle w:val="ListParagraph"/>
        <w:rPr>
          <w:b/>
          <w:bCs/>
        </w:rPr>
      </w:pPr>
    </w:p>
    <w:p w14:paraId="669DC060" w14:textId="75E6767C" w:rsidR="00F93969" w:rsidRPr="00F93969" w:rsidRDefault="00F93969" w:rsidP="00F93969">
      <w:pPr>
        <w:pStyle w:val="ListParagraph"/>
        <w:numPr>
          <w:ilvl w:val="0"/>
          <w:numId w:val="1"/>
        </w:numPr>
        <w:rPr>
          <w:b/>
          <w:bCs/>
        </w:rPr>
      </w:pPr>
      <w:r>
        <w:t>***, a movie star, ________ *** agent on the film producer who refused to pay ***.</w:t>
      </w:r>
    </w:p>
    <w:p w14:paraId="657F1E46" w14:textId="77777777" w:rsidR="00F93969" w:rsidRPr="00F93969" w:rsidRDefault="00F93969" w:rsidP="00F93969">
      <w:pPr>
        <w:pStyle w:val="ListParagraph"/>
        <w:rPr>
          <w:b/>
          <w:bCs/>
        </w:rPr>
      </w:pPr>
    </w:p>
    <w:p w14:paraId="255C6AEF" w14:textId="028FAE8F" w:rsidR="00F93969" w:rsidRPr="00F93969" w:rsidRDefault="00F93969" w:rsidP="00F93969">
      <w:pPr>
        <w:pStyle w:val="ListParagraph"/>
        <w:numPr>
          <w:ilvl w:val="0"/>
          <w:numId w:val="1"/>
        </w:numPr>
        <w:rPr>
          <w:b/>
          <w:bCs/>
        </w:rPr>
      </w:pPr>
      <w:r>
        <w:t>If someone ________ a pit bull on you, it would be best for you to run away.</w:t>
      </w:r>
    </w:p>
    <w:p w14:paraId="71A14DD7" w14:textId="77777777" w:rsidR="00F93969" w:rsidRPr="00F93969" w:rsidRDefault="00F93969" w:rsidP="00F93969">
      <w:pPr>
        <w:pStyle w:val="ListParagraph"/>
        <w:rPr>
          <w:b/>
          <w:bCs/>
        </w:rPr>
      </w:pPr>
    </w:p>
    <w:p w14:paraId="5D28646B" w14:textId="4461A2E6" w:rsidR="00F93969" w:rsidRPr="00F93969" w:rsidRDefault="00F93969" w:rsidP="00F93969">
      <w:pPr>
        <w:pStyle w:val="ListParagraph"/>
        <w:numPr>
          <w:ilvl w:val="0"/>
          <w:numId w:val="1"/>
        </w:numPr>
        <w:rPr>
          <w:b/>
          <w:bCs/>
        </w:rPr>
      </w:pPr>
      <w:r>
        <w:t>*** woke up feeling poorly this morning, so *** was glad *** still had plenty of paid ________ days to use.</w:t>
      </w:r>
    </w:p>
    <w:p w14:paraId="235B4176" w14:textId="77777777" w:rsidR="00F93969" w:rsidRPr="00F93969" w:rsidRDefault="00F93969" w:rsidP="00F93969">
      <w:pPr>
        <w:pStyle w:val="ListParagraph"/>
        <w:rPr>
          <w:b/>
          <w:bCs/>
        </w:rPr>
      </w:pPr>
    </w:p>
    <w:p w14:paraId="70B32339" w14:textId="0E4DEB6B" w:rsidR="00F93969" w:rsidRPr="00F93969" w:rsidRDefault="00F93969" w:rsidP="00F93969">
      <w:pPr>
        <w:pStyle w:val="ListParagraph"/>
        <w:numPr>
          <w:ilvl w:val="0"/>
          <w:numId w:val="1"/>
        </w:numPr>
        <w:rPr>
          <w:b/>
          <w:bCs/>
        </w:rPr>
      </w:pPr>
      <w:r>
        <w:t>***’s dog looks vicious, but when *** ________ it on other people, the dog lies down and wags its tail.</w:t>
      </w:r>
    </w:p>
    <w:p w14:paraId="2049E33E" w14:textId="4AF5EA3D" w:rsidR="00F93969" w:rsidRDefault="00F93969" w:rsidP="00F93969">
      <w:r>
        <w:rPr>
          <w:b/>
          <w:bCs/>
        </w:rPr>
        <w:lastRenderedPageBreak/>
        <w:t xml:space="preserve">Now, as the third </w:t>
      </w:r>
      <w:r>
        <w:t xml:space="preserve">paragraph of your usage rules above explains, </w:t>
      </w:r>
      <w:r>
        <w:rPr>
          <w:i/>
          <w:iCs/>
        </w:rPr>
        <w:t xml:space="preserve">sic </w:t>
      </w:r>
      <w:r>
        <w:t xml:space="preserve">is a Latin word meaning </w:t>
      </w:r>
      <w:r>
        <w:rPr>
          <w:i/>
          <w:iCs/>
        </w:rPr>
        <w:t>thus</w:t>
      </w:r>
      <w:r>
        <w:t xml:space="preserve">, which is simply another way of saying </w:t>
      </w:r>
      <w:r>
        <w:rPr>
          <w:i/>
          <w:iCs/>
        </w:rPr>
        <w:t xml:space="preserve">so. </w:t>
      </w:r>
      <w:r>
        <w:t>As Merriam-Webster’s Collegiate Dictionary, 11</w:t>
      </w:r>
      <w:r w:rsidRPr="00F93969">
        <w:rPr>
          <w:vertAlign w:val="superscript"/>
        </w:rPr>
        <w:t>th</w:t>
      </w:r>
      <w:r>
        <w:t xml:space="preserve"> Edition (Merriam-Webster, Inc.</w:t>
      </w:r>
      <w:r w:rsidR="00EA311A">
        <w:t>,</w:t>
      </w:r>
      <w:r>
        <w:t xml:space="preserve"> Kindle Edition) explains, </w:t>
      </w:r>
      <w:r w:rsidRPr="00F93969">
        <w:rPr>
          <w:i/>
          <w:iCs/>
        </w:rPr>
        <w:t>sic</w:t>
      </w:r>
      <w:r>
        <w:t xml:space="preserve"> is “used after a printed word or passage to indicate that it is intended exactly as printed or to indicate that it exactly reproduces an original &lt;said he seed [~] it all&gt;.” </w:t>
      </w:r>
      <w:r>
        <w:rPr>
          <w:i/>
          <w:iCs/>
        </w:rPr>
        <w:t>Sic</w:t>
      </w:r>
      <w:r>
        <w:t xml:space="preserve"> is most commonly used in this way when quoting material in which words are misspelled of misused; generally, when use </w:t>
      </w:r>
      <w:r w:rsidRPr="00F93969">
        <w:rPr>
          <w:i/>
          <w:iCs/>
        </w:rPr>
        <w:t>sic</w:t>
      </w:r>
      <w:r>
        <w:t xml:space="preserve"> in this way, you should place it in parentheses. </w:t>
      </w:r>
    </w:p>
    <w:p w14:paraId="596D3E91" w14:textId="4F061352" w:rsidR="00F93969" w:rsidRDefault="00F93969" w:rsidP="00F93969"/>
    <w:p w14:paraId="1EAF6284" w14:textId="49CF8AC8" w:rsidR="00C13544" w:rsidRDefault="00F93969" w:rsidP="00F93969">
      <w:r>
        <w:t>So, let’s take a few commonly misspelled words and, working from the model</w:t>
      </w:r>
      <w:r w:rsidR="00C13544">
        <w:t xml:space="preserve"> below.</w:t>
      </w:r>
    </w:p>
    <w:p w14:paraId="3A0BFB64" w14:textId="78B7F1E8" w:rsidR="00C13544" w:rsidRDefault="00C13544" w:rsidP="00F93969"/>
    <w:p w14:paraId="43C85588" w14:textId="31132B71" w:rsidR="00C13544" w:rsidRDefault="00C13544" w:rsidP="00C13544">
      <w:pPr>
        <w:pStyle w:val="ListParagraph"/>
        <w:numPr>
          <w:ilvl w:val="0"/>
          <w:numId w:val="3"/>
        </w:numPr>
      </w:pPr>
      <w:proofErr w:type="spellStart"/>
      <w:r w:rsidRPr="00C13544">
        <w:rPr>
          <w:i/>
          <w:iCs/>
        </w:rPr>
        <w:t>Dilema</w:t>
      </w:r>
      <w:proofErr w:type="spellEnd"/>
      <w:r>
        <w:t xml:space="preserve"> (the correct spelling for this noun is </w:t>
      </w:r>
      <w:r w:rsidRPr="00C13544">
        <w:rPr>
          <w:i/>
          <w:iCs/>
        </w:rPr>
        <w:t>dilemma</w:t>
      </w:r>
      <w:r>
        <w:t>)</w:t>
      </w:r>
    </w:p>
    <w:p w14:paraId="47764E1D" w14:textId="77777777" w:rsidR="00C13544" w:rsidRDefault="00C13544" w:rsidP="00C13544"/>
    <w:p w14:paraId="015D94B7" w14:textId="15D28F48" w:rsidR="00C13544" w:rsidRPr="00C13544" w:rsidRDefault="00C13544" w:rsidP="00F93969">
      <w:pPr>
        <w:pStyle w:val="ListParagraph"/>
        <w:numPr>
          <w:ilvl w:val="0"/>
          <w:numId w:val="3"/>
        </w:numPr>
      </w:pPr>
      <w:r>
        <w:t xml:space="preserve">The student found himself in a </w:t>
      </w:r>
      <w:proofErr w:type="spellStart"/>
      <w:r>
        <w:t>dilema</w:t>
      </w:r>
      <w:proofErr w:type="spellEnd"/>
      <w:r>
        <w:t xml:space="preserve"> (</w:t>
      </w:r>
      <w:r w:rsidRPr="00C13544">
        <w:rPr>
          <w:i/>
          <w:iCs/>
        </w:rPr>
        <w:t>sic</w:t>
      </w:r>
      <w:r>
        <w:t>) when his printer stopped working</w:t>
      </w:r>
    </w:p>
    <w:p w14:paraId="7CB5068A" w14:textId="77777777" w:rsidR="00C13544" w:rsidRDefault="00C13544" w:rsidP="00F93969"/>
    <w:p w14:paraId="3720180B" w14:textId="13109A4A" w:rsidR="00F93969" w:rsidRDefault="00C13544" w:rsidP="00F93969">
      <w:r>
        <w:t>Now, let’s</w:t>
      </w:r>
      <w:r w:rsidR="00F93969">
        <w:t xml:space="preserve"> write a few </w:t>
      </w:r>
      <w:r w:rsidR="00FC4E66">
        <w:t>sentences in which we use (</w:t>
      </w:r>
      <w:r w:rsidR="00FC4E66">
        <w:rPr>
          <w:i/>
          <w:iCs/>
        </w:rPr>
        <w:t>sic</w:t>
      </w:r>
      <w:r w:rsidR="00FC4E66">
        <w:t>).</w:t>
      </w:r>
      <w:r>
        <w:t xml:space="preserve"> Use the misspellings below to compose sentences like the one above.</w:t>
      </w:r>
    </w:p>
    <w:p w14:paraId="7EFBB83C" w14:textId="19D7CE36" w:rsidR="00C13544" w:rsidRDefault="00C13544" w:rsidP="00F93969"/>
    <w:p w14:paraId="070E9D33" w14:textId="0B0E59D1" w:rsidR="00C13544" w:rsidRPr="00C13544" w:rsidRDefault="00C13544" w:rsidP="00C13544">
      <w:pPr>
        <w:pStyle w:val="ListParagraph"/>
        <w:numPr>
          <w:ilvl w:val="0"/>
          <w:numId w:val="4"/>
        </w:numPr>
        <w:rPr>
          <w:b/>
          <w:bCs/>
        </w:rPr>
      </w:pPr>
      <w:r w:rsidRPr="00EA311A">
        <w:rPr>
          <w:i/>
          <w:iCs/>
        </w:rPr>
        <w:t>Adress</w:t>
      </w:r>
      <w:r>
        <w:t xml:space="preserve"> (correct spelling </w:t>
      </w:r>
      <w:r w:rsidRPr="00EA311A">
        <w:rPr>
          <w:i/>
          <w:iCs/>
        </w:rPr>
        <w:t>address</w:t>
      </w:r>
      <w:r>
        <w:t>)</w:t>
      </w:r>
    </w:p>
    <w:p w14:paraId="40985EBF" w14:textId="0EEAE90C" w:rsidR="00C13544" w:rsidRDefault="00C13544" w:rsidP="00C13544">
      <w:pPr>
        <w:rPr>
          <w:b/>
          <w:bCs/>
        </w:rPr>
      </w:pPr>
    </w:p>
    <w:p w14:paraId="64FB2ECC" w14:textId="77777777" w:rsidR="00C13544" w:rsidRPr="00C13544" w:rsidRDefault="00C13544" w:rsidP="00C13544">
      <w:pPr>
        <w:rPr>
          <w:b/>
          <w:bCs/>
        </w:rPr>
      </w:pPr>
    </w:p>
    <w:p w14:paraId="221E9A33" w14:textId="4C2186EF" w:rsidR="00C13544" w:rsidRPr="00C13544" w:rsidRDefault="00C13544" w:rsidP="00C13544">
      <w:pPr>
        <w:pStyle w:val="ListParagraph"/>
        <w:numPr>
          <w:ilvl w:val="0"/>
          <w:numId w:val="4"/>
        </w:numPr>
        <w:rPr>
          <w:b/>
          <w:bCs/>
        </w:rPr>
      </w:pPr>
      <w:proofErr w:type="spellStart"/>
      <w:r w:rsidRPr="00EA311A">
        <w:rPr>
          <w:i/>
          <w:iCs/>
        </w:rPr>
        <w:t>Carribean</w:t>
      </w:r>
      <w:proofErr w:type="spellEnd"/>
      <w:r>
        <w:t xml:space="preserve"> (correct spelling </w:t>
      </w:r>
      <w:r w:rsidRPr="00EA311A">
        <w:rPr>
          <w:i/>
          <w:iCs/>
        </w:rPr>
        <w:t>Caribbean</w:t>
      </w:r>
      <w:r>
        <w:t>)</w:t>
      </w:r>
    </w:p>
    <w:p w14:paraId="3D4266C0" w14:textId="7AE6EDE2" w:rsidR="00C13544" w:rsidRDefault="00C13544" w:rsidP="00C13544">
      <w:pPr>
        <w:rPr>
          <w:b/>
          <w:bCs/>
        </w:rPr>
      </w:pPr>
    </w:p>
    <w:p w14:paraId="0840E6E6" w14:textId="77777777" w:rsidR="00C13544" w:rsidRPr="00C13544" w:rsidRDefault="00C13544" w:rsidP="00C13544">
      <w:pPr>
        <w:rPr>
          <w:b/>
          <w:bCs/>
        </w:rPr>
      </w:pPr>
    </w:p>
    <w:p w14:paraId="07F7E53A" w14:textId="2BDEA030" w:rsidR="00C13544" w:rsidRPr="00C13544" w:rsidRDefault="00C13544" w:rsidP="00C13544">
      <w:pPr>
        <w:pStyle w:val="ListParagraph"/>
        <w:numPr>
          <w:ilvl w:val="0"/>
          <w:numId w:val="4"/>
        </w:numPr>
        <w:rPr>
          <w:b/>
          <w:bCs/>
        </w:rPr>
      </w:pPr>
      <w:proofErr w:type="spellStart"/>
      <w:r w:rsidRPr="00EA311A">
        <w:rPr>
          <w:i/>
          <w:iCs/>
        </w:rPr>
        <w:t>Disasterous</w:t>
      </w:r>
      <w:proofErr w:type="spellEnd"/>
      <w:r>
        <w:t xml:space="preserve"> (correct spelling </w:t>
      </w:r>
      <w:r w:rsidRPr="00EA311A">
        <w:rPr>
          <w:i/>
          <w:iCs/>
        </w:rPr>
        <w:t>disastrous</w:t>
      </w:r>
      <w:r>
        <w:t>)</w:t>
      </w:r>
    </w:p>
    <w:p w14:paraId="16B426D2" w14:textId="72487DEE" w:rsidR="00C13544" w:rsidRDefault="00C13544" w:rsidP="00C13544">
      <w:pPr>
        <w:rPr>
          <w:b/>
          <w:bCs/>
        </w:rPr>
      </w:pPr>
    </w:p>
    <w:p w14:paraId="62141A68" w14:textId="77777777" w:rsidR="00C13544" w:rsidRPr="00C13544" w:rsidRDefault="00C13544" w:rsidP="00C13544">
      <w:pPr>
        <w:rPr>
          <w:b/>
          <w:bCs/>
        </w:rPr>
      </w:pPr>
    </w:p>
    <w:p w14:paraId="2CD2BE63" w14:textId="4372814C" w:rsidR="00C13544" w:rsidRPr="00C13544" w:rsidRDefault="00C13544" w:rsidP="00C13544">
      <w:pPr>
        <w:pStyle w:val="ListParagraph"/>
        <w:numPr>
          <w:ilvl w:val="0"/>
          <w:numId w:val="4"/>
        </w:numPr>
        <w:rPr>
          <w:b/>
          <w:bCs/>
        </w:rPr>
      </w:pPr>
      <w:proofErr w:type="spellStart"/>
      <w:r w:rsidRPr="00EA311A">
        <w:rPr>
          <w:i/>
          <w:iCs/>
        </w:rPr>
        <w:t>Embarass</w:t>
      </w:r>
      <w:proofErr w:type="spellEnd"/>
      <w:r>
        <w:t xml:space="preserve"> (correct spelling </w:t>
      </w:r>
      <w:r w:rsidR="00EA311A" w:rsidRPr="00EA311A">
        <w:rPr>
          <w:i/>
          <w:iCs/>
        </w:rPr>
        <w:t>embarrass</w:t>
      </w:r>
      <w:r>
        <w:t>)</w:t>
      </w:r>
    </w:p>
    <w:p w14:paraId="7A2B8D4C" w14:textId="40F9D482" w:rsidR="00C13544" w:rsidRDefault="00C13544" w:rsidP="00C13544">
      <w:pPr>
        <w:rPr>
          <w:b/>
          <w:bCs/>
        </w:rPr>
      </w:pPr>
    </w:p>
    <w:p w14:paraId="76BE963E" w14:textId="77777777" w:rsidR="00C13544" w:rsidRPr="00C13544" w:rsidRDefault="00C13544" w:rsidP="00C13544">
      <w:pPr>
        <w:rPr>
          <w:b/>
          <w:bCs/>
        </w:rPr>
      </w:pPr>
    </w:p>
    <w:p w14:paraId="4D6A8BF4" w14:textId="3C938F30" w:rsidR="00C13544" w:rsidRPr="00EA311A" w:rsidRDefault="00EA311A" w:rsidP="00C13544">
      <w:pPr>
        <w:pStyle w:val="ListParagraph"/>
        <w:numPr>
          <w:ilvl w:val="0"/>
          <w:numId w:val="4"/>
        </w:numPr>
        <w:rPr>
          <w:b/>
          <w:bCs/>
        </w:rPr>
      </w:pPr>
      <w:proofErr w:type="spellStart"/>
      <w:r w:rsidRPr="00EA311A">
        <w:rPr>
          <w:i/>
          <w:iCs/>
        </w:rPr>
        <w:t>Foriegn</w:t>
      </w:r>
      <w:proofErr w:type="spellEnd"/>
      <w:r>
        <w:t xml:space="preserve"> (correct spelling </w:t>
      </w:r>
      <w:r w:rsidRPr="00EA311A">
        <w:rPr>
          <w:i/>
          <w:iCs/>
        </w:rPr>
        <w:t>foreign</w:t>
      </w:r>
      <w:r>
        <w:t>)</w:t>
      </w:r>
    </w:p>
    <w:p w14:paraId="03E8E64E" w14:textId="31205BC1" w:rsidR="00EA311A" w:rsidRDefault="00EA311A" w:rsidP="00EA311A">
      <w:pPr>
        <w:rPr>
          <w:b/>
          <w:bCs/>
        </w:rPr>
      </w:pPr>
    </w:p>
    <w:p w14:paraId="416CCAEA" w14:textId="77777777" w:rsidR="00EA311A" w:rsidRPr="00EA311A" w:rsidRDefault="00EA311A" w:rsidP="00EA311A">
      <w:pPr>
        <w:rPr>
          <w:b/>
          <w:bCs/>
        </w:rPr>
      </w:pPr>
    </w:p>
    <w:p w14:paraId="7FF6DD45" w14:textId="1EAE342F" w:rsidR="00EA311A" w:rsidRPr="00EA311A" w:rsidRDefault="00EA311A" w:rsidP="00C13544">
      <w:pPr>
        <w:pStyle w:val="ListParagraph"/>
        <w:numPr>
          <w:ilvl w:val="0"/>
          <w:numId w:val="4"/>
        </w:numPr>
        <w:rPr>
          <w:b/>
          <w:bCs/>
        </w:rPr>
      </w:pPr>
      <w:proofErr w:type="spellStart"/>
      <w:r w:rsidRPr="00EA311A">
        <w:rPr>
          <w:i/>
          <w:iCs/>
        </w:rPr>
        <w:t>Ignorence</w:t>
      </w:r>
      <w:proofErr w:type="spellEnd"/>
      <w:r>
        <w:t xml:space="preserve"> (correct spelling </w:t>
      </w:r>
      <w:r w:rsidRPr="00EA311A">
        <w:rPr>
          <w:i/>
          <w:iCs/>
        </w:rPr>
        <w:t>ignorance</w:t>
      </w:r>
      <w:r>
        <w:t>)</w:t>
      </w:r>
    </w:p>
    <w:p w14:paraId="1C14A2B4" w14:textId="76C6709E" w:rsidR="00EA311A" w:rsidRDefault="00EA311A" w:rsidP="00EA311A">
      <w:pPr>
        <w:rPr>
          <w:b/>
          <w:bCs/>
        </w:rPr>
      </w:pPr>
    </w:p>
    <w:p w14:paraId="35DB5C41" w14:textId="77777777" w:rsidR="00EA311A" w:rsidRPr="00EA311A" w:rsidRDefault="00EA311A" w:rsidP="00EA311A">
      <w:pPr>
        <w:rPr>
          <w:b/>
          <w:bCs/>
        </w:rPr>
      </w:pPr>
    </w:p>
    <w:p w14:paraId="1F0F07E2" w14:textId="5D1A4D8C" w:rsidR="00EA311A" w:rsidRPr="00EA311A" w:rsidRDefault="00EA311A" w:rsidP="00C13544">
      <w:pPr>
        <w:pStyle w:val="ListParagraph"/>
        <w:numPr>
          <w:ilvl w:val="0"/>
          <w:numId w:val="4"/>
        </w:numPr>
        <w:rPr>
          <w:b/>
          <w:bCs/>
        </w:rPr>
      </w:pPr>
      <w:r w:rsidRPr="00EA311A">
        <w:rPr>
          <w:i/>
          <w:iCs/>
        </w:rPr>
        <w:t>Miniscule</w:t>
      </w:r>
      <w:r>
        <w:t xml:space="preserve"> (correct spelling </w:t>
      </w:r>
      <w:r w:rsidRPr="00EA311A">
        <w:rPr>
          <w:i/>
          <w:iCs/>
        </w:rPr>
        <w:t>minuscule</w:t>
      </w:r>
      <w:r>
        <w:t>)</w:t>
      </w:r>
    </w:p>
    <w:p w14:paraId="551DE0BB" w14:textId="56C545E7" w:rsidR="00EA311A" w:rsidRDefault="00EA311A" w:rsidP="00EA311A">
      <w:pPr>
        <w:rPr>
          <w:b/>
          <w:bCs/>
        </w:rPr>
      </w:pPr>
    </w:p>
    <w:p w14:paraId="691787B5" w14:textId="77777777" w:rsidR="00EA311A" w:rsidRPr="00EA311A" w:rsidRDefault="00EA311A" w:rsidP="00EA311A">
      <w:pPr>
        <w:rPr>
          <w:b/>
          <w:bCs/>
        </w:rPr>
      </w:pPr>
    </w:p>
    <w:p w14:paraId="1150A017" w14:textId="6AC0AD9B" w:rsidR="00EA311A" w:rsidRPr="00EA311A" w:rsidRDefault="00EA311A" w:rsidP="00C13544">
      <w:pPr>
        <w:pStyle w:val="ListParagraph"/>
        <w:numPr>
          <w:ilvl w:val="0"/>
          <w:numId w:val="4"/>
        </w:numPr>
        <w:rPr>
          <w:b/>
          <w:bCs/>
        </w:rPr>
      </w:pPr>
      <w:r w:rsidRPr="00EA311A">
        <w:rPr>
          <w:i/>
          <w:iCs/>
        </w:rPr>
        <w:t>Mispell</w:t>
      </w:r>
      <w:r>
        <w:t xml:space="preserve"> (correct spelling </w:t>
      </w:r>
      <w:r w:rsidRPr="00EA311A">
        <w:rPr>
          <w:i/>
          <w:iCs/>
        </w:rPr>
        <w:t>misspell</w:t>
      </w:r>
      <w:r>
        <w:t>)</w:t>
      </w:r>
    </w:p>
    <w:p w14:paraId="7CD10007" w14:textId="52A7F690" w:rsidR="00EA311A" w:rsidRDefault="00EA311A" w:rsidP="00EA311A">
      <w:pPr>
        <w:rPr>
          <w:b/>
          <w:bCs/>
        </w:rPr>
      </w:pPr>
    </w:p>
    <w:p w14:paraId="10AAC51D" w14:textId="77777777" w:rsidR="00EA311A" w:rsidRPr="00EA311A" w:rsidRDefault="00EA311A" w:rsidP="00EA311A">
      <w:pPr>
        <w:rPr>
          <w:b/>
          <w:bCs/>
        </w:rPr>
      </w:pPr>
    </w:p>
    <w:p w14:paraId="46529F93" w14:textId="5BB7CB98" w:rsidR="00EA311A" w:rsidRPr="00EA311A" w:rsidRDefault="00EA311A" w:rsidP="00C13544">
      <w:pPr>
        <w:pStyle w:val="ListParagraph"/>
        <w:numPr>
          <w:ilvl w:val="0"/>
          <w:numId w:val="4"/>
        </w:numPr>
        <w:rPr>
          <w:b/>
          <w:bCs/>
        </w:rPr>
      </w:pPr>
      <w:proofErr w:type="spellStart"/>
      <w:r w:rsidRPr="00EA311A">
        <w:rPr>
          <w:i/>
          <w:iCs/>
        </w:rPr>
        <w:t>Ommision</w:t>
      </w:r>
      <w:proofErr w:type="spellEnd"/>
      <w:r>
        <w:t xml:space="preserve"> (correct spelling </w:t>
      </w:r>
      <w:r w:rsidRPr="00EA311A">
        <w:rPr>
          <w:i/>
          <w:iCs/>
        </w:rPr>
        <w:t>omission</w:t>
      </w:r>
      <w:r>
        <w:t>)</w:t>
      </w:r>
    </w:p>
    <w:p w14:paraId="350A7EEE" w14:textId="3C5F298D" w:rsidR="00EA311A" w:rsidRDefault="00EA311A" w:rsidP="00EA311A">
      <w:pPr>
        <w:rPr>
          <w:b/>
          <w:bCs/>
        </w:rPr>
      </w:pPr>
    </w:p>
    <w:p w14:paraId="29C9D353" w14:textId="77777777" w:rsidR="00EA311A" w:rsidRPr="00EA311A" w:rsidRDefault="00EA311A" w:rsidP="00EA311A">
      <w:pPr>
        <w:rPr>
          <w:b/>
          <w:bCs/>
        </w:rPr>
      </w:pPr>
    </w:p>
    <w:p w14:paraId="14495112" w14:textId="3EA074F7" w:rsidR="00EA311A" w:rsidRPr="00C13544" w:rsidRDefault="00EA311A" w:rsidP="00C13544">
      <w:pPr>
        <w:pStyle w:val="ListParagraph"/>
        <w:numPr>
          <w:ilvl w:val="0"/>
          <w:numId w:val="4"/>
        </w:numPr>
        <w:rPr>
          <w:b/>
          <w:bCs/>
        </w:rPr>
      </w:pPr>
      <w:proofErr w:type="spellStart"/>
      <w:r w:rsidRPr="00EA311A">
        <w:rPr>
          <w:i/>
          <w:iCs/>
        </w:rPr>
        <w:t>Posession</w:t>
      </w:r>
      <w:proofErr w:type="spellEnd"/>
      <w:r>
        <w:t xml:space="preserve"> (correct spelling </w:t>
      </w:r>
      <w:r w:rsidRPr="00EA311A">
        <w:rPr>
          <w:i/>
          <w:iCs/>
        </w:rPr>
        <w:t>possession</w:t>
      </w:r>
      <w:r>
        <w:t>)</w:t>
      </w:r>
    </w:p>
    <w:p w14:paraId="4F33793B" w14:textId="6BEFA742" w:rsidR="00C13544" w:rsidRDefault="00C13544" w:rsidP="00F93969"/>
    <w:p w14:paraId="63F07FE4" w14:textId="77777777" w:rsidR="00C13544" w:rsidRPr="00C13544" w:rsidRDefault="00C13544" w:rsidP="00F93969">
      <w:pPr>
        <w:rPr>
          <w:b/>
          <w:bCs/>
        </w:rPr>
      </w:pPr>
    </w:p>
    <w:p w14:paraId="4AF990F8" w14:textId="633B62EB" w:rsidR="00FC4E66" w:rsidRDefault="00FC4E66" w:rsidP="00F93969"/>
    <w:p w14:paraId="4D9F74A0" w14:textId="77777777" w:rsidR="00F93969" w:rsidRDefault="00F93969" w:rsidP="00F93969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00522"/>
    <w:multiLevelType w:val="hybridMultilevel"/>
    <w:tmpl w:val="5C34CA9C"/>
    <w:lvl w:ilvl="0" w:tplc="48F4286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605BDD"/>
    <w:multiLevelType w:val="hybridMultilevel"/>
    <w:tmpl w:val="1F7A03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254FAE"/>
    <w:multiLevelType w:val="hybridMultilevel"/>
    <w:tmpl w:val="F49484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B22DD1"/>
    <w:multiLevelType w:val="hybridMultilevel"/>
    <w:tmpl w:val="B1FC9F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1C72A9"/>
    <w:rsid w:val="002A144B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6B45BA"/>
    <w:rsid w:val="006D1D72"/>
    <w:rsid w:val="007B695C"/>
    <w:rsid w:val="009A77AE"/>
    <w:rsid w:val="00A40944"/>
    <w:rsid w:val="00C13544"/>
    <w:rsid w:val="00E559A0"/>
    <w:rsid w:val="00EA311A"/>
    <w:rsid w:val="00F24EDE"/>
    <w:rsid w:val="00F41B08"/>
    <w:rsid w:val="00F93969"/>
    <w:rsid w:val="00FC4E66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39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40</TotalTime>
  <Pages>2</Pages>
  <Words>645</Words>
  <Characters>3679</Characters>
  <Application>Microsoft Office Word</Application>
  <DocSecurity>0</DocSecurity>
  <Lines>30</Lines>
  <Paragraphs>8</Paragraphs>
  <ScaleCrop>false</ScaleCrop>
  <Company>Mark's Text Terminal</Company>
  <LinksUpToDate>false</LinksUpToDate>
  <CharactersWithSpaces>4316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20</cp:revision>
  <dcterms:created xsi:type="dcterms:W3CDTF">2016-05-09T12:35:00Z</dcterms:created>
  <dcterms:modified xsi:type="dcterms:W3CDTF">2020-12-14T14:03:00Z</dcterms:modified>
</cp:coreProperties>
</file>