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47C6A16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27613">
        <w:rPr>
          <w:b/>
          <w:i/>
          <w:iCs/>
        </w:rPr>
        <w:t>Lucrative</w:t>
      </w:r>
      <w:r w:rsidR="00F24EDE">
        <w:rPr>
          <w:b/>
        </w:rPr>
        <w:t xml:space="preserve"> (</w:t>
      </w:r>
      <w:r w:rsidR="00927613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7C699C22" w:rsidR="008E6A86" w:rsidRPr="00E61549" w:rsidRDefault="00E61549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writes bestselling novels that are </w:t>
      </w:r>
      <w:r w:rsidRPr="00E61549">
        <w:rPr>
          <w:i/>
          <w:iCs/>
        </w:rPr>
        <w:t>lucrative</w:t>
      </w:r>
      <w:r>
        <w:t xml:space="preserve"> for ***.</w:t>
      </w:r>
    </w:p>
    <w:p w14:paraId="7A97BAF6" w14:textId="15DF0856" w:rsidR="00E61549" w:rsidRPr="00E61549" w:rsidRDefault="00E61549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people begin careers in banking and financial services because of their </w:t>
      </w:r>
      <w:r w:rsidRPr="00E61549">
        <w:rPr>
          <w:i/>
          <w:iCs/>
        </w:rPr>
        <w:t>lucrative</w:t>
      </w:r>
      <w:r>
        <w:rPr>
          <w:i/>
          <w:iCs/>
        </w:rPr>
        <w:t xml:space="preserve"> </w:t>
      </w:r>
      <w:r>
        <w:t>salaries.</w:t>
      </w:r>
    </w:p>
    <w:p w14:paraId="284F9A38" w14:textId="2E4B4EB0" w:rsidR="00E61549" w:rsidRPr="00E61549" w:rsidRDefault="00E61549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Illegal business activities like fraud and drug dealing are </w:t>
      </w:r>
      <w:r w:rsidRPr="00E61549">
        <w:rPr>
          <w:i/>
          <w:iCs/>
        </w:rPr>
        <w:t>lucrative</w:t>
      </w:r>
      <w:r>
        <w:t xml:space="preserve"> because of their risks.</w:t>
      </w:r>
    </w:p>
    <w:p w14:paraId="1A168178" w14:textId="4DA66773" w:rsidR="00E61549" w:rsidRPr="00E61549" w:rsidRDefault="00E61549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owns a greeting card store, so holidays are a </w:t>
      </w:r>
      <w:r w:rsidRPr="00E61549">
        <w:rPr>
          <w:i/>
          <w:iCs/>
        </w:rPr>
        <w:t>lucrative</w:t>
      </w:r>
      <w:r>
        <w:rPr>
          <w:i/>
          <w:iCs/>
        </w:rPr>
        <w:t xml:space="preserve"> </w:t>
      </w:r>
      <w:r>
        <w:t>time of year in *** store.</w:t>
      </w:r>
    </w:p>
    <w:p w14:paraId="03DB97FF" w14:textId="289FC4AF" w:rsidR="00E61549" w:rsidRPr="008E6A86" w:rsidRDefault="00E61549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Farming isn’t a particularly </w:t>
      </w:r>
      <w:r w:rsidRPr="00E61549">
        <w:rPr>
          <w:i/>
          <w:iCs/>
        </w:rPr>
        <w:t>lucrative</w:t>
      </w:r>
      <w:r>
        <w:t xml:space="preserve"> job, but *** thinks it is a wonderful life, so *** sticks with it.</w:t>
      </w:r>
    </w:p>
    <w:p w14:paraId="4FFA2E63" w14:textId="77777777" w:rsidR="00F24EDE" w:rsidRDefault="00F24EDE" w:rsidP="00F24EDE"/>
    <w:p w14:paraId="4BD25D69" w14:textId="6526295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27613">
        <w:rPr>
          <w:b/>
          <w:u w:val="single"/>
        </w:rPr>
        <w:t xml:space="preserve">adjective </w:t>
      </w:r>
      <w:r w:rsidR="00927613" w:rsidRPr="00927613">
        <w:rPr>
          <w:b/>
          <w:i/>
          <w:iCs/>
          <w:u w:val="single"/>
        </w:rPr>
        <w:t>lucrative</w:t>
      </w:r>
      <w:r w:rsidR="00927613">
        <w:rPr>
          <w:b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8E6A86"/>
    <w:rsid w:val="00927613"/>
    <w:rsid w:val="00B27612"/>
    <w:rsid w:val="00C32881"/>
    <w:rsid w:val="00CA4835"/>
    <w:rsid w:val="00E11225"/>
    <w:rsid w:val="00E6154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138</Words>
  <Characters>790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2020-12-07T16:48:00Z</dcterms:modified>
</cp:coreProperties>
</file>