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1608667C" w:rsidR="00F24EDE" w:rsidRDefault="005A5A20" w:rsidP="00F24EDE">
      <w:r>
        <w:rPr>
          <w:b/>
        </w:rPr>
        <w:t>Focus on One Word Worksheet:</w:t>
      </w:r>
      <w:r w:rsidR="007860F8">
        <w:rPr>
          <w:b/>
        </w:rPr>
        <w:t xml:space="preserve"> </w:t>
      </w:r>
      <w:r w:rsidR="007860F8">
        <w:rPr>
          <w:b/>
          <w:i/>
          <w:iCs/>
        </w:rPr>
        <w:t>Reprove</w:t>
      </w:r>
      <w:r w:rsidR="00F24EDE">
        <w:rPr>
          <w:b/>
        </w:rPr>
        <w:t xml:space="preserve"> (</w:t>
      </w:r>
      <w:r w:rsidR="007860F8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5232F74B" w:rsidR="008E6A86" w:rsidRPr="00AE10F7" w:rsidRDefault="00AE10F7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AE10F7">
        <w:rPr>
          <w:i/>
          <w:iCs/>
        </w:rPr>
        <w:t>reproved</w:t>
      </w:r>
      <w:r>
        <w:t xml:space="preserve"> *** dog after it pooped on *** kitchen floor.</w:t>
      </w:r>
    </w:p>
    <w:p w14:paraId="0845D1F0" w14:textId="433CDC8F" w:rsidR="00AE10F7" w:rsidRPr="00AE10F7" w:rsidRDefault="00AE10F7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students justifiably </w:t>
      </w:r>
      <w:r w:rsidRPr="00AE10F7">
        <w:rPr>
          <w:i/>
          <w:iCs/>
        </w:rPr>
        <w:t>reproved</w:t>
      </w:r>
      <w:r>
        <w:rPr>
          <w:i/>
          <w:iCs/>
        </w:rPr>
        <w:t xml:space="preserve"> </w:t>
      </w:r>
      <w:r>
        <w:t>their teacher after he showed up to class unprepared.</w:t>
      </w:r>
    </w:p>
    <w:p w14:paraId="10E63750" w14:textId="0EA7B00C" w:rsidR="00AE10F7" w:rsidRPr="00AE10F7" w:rsidRDefault="00AE10F7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One way that citizens can </w:t>
      </w:r>
      <w:r w:rsidRPr="00AE10F7">
        <w:rPr>
          <w:i/>
          <w:iCs/>
        </w:rPr>
        <w:t>reprov</w:t>
      </w:r>
      <w:r>
        <w:rPr>
          <w:i/>
          <w:iCs/>
        </w:rPr>
        <w:t xml:space="preserve">e </w:t>
      </w:r>
      <w:r>
        <w:t>their political leaders is to vote them out of office.</w:t>
      </w:r>
    </w:p>
    <w:p w14:paraId="52196A71" w14:textId="76081703" w:rsidR="00AE10F7" w:rsidRPr="00AE10F7" w:rsidRDefault="00AE10F7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People should </w:t>
      </w:r>
      <w:r w:rsidRPr="00AE10F7">
        <w:rPr>
          <w:i/>
          <w:iCs/>
        </w:rPr>
        <w:t>reprov</w:t>
      </w:r>
      <w:r>
        <w:rPr>
          <w:i/>
          <w:iCs/>
        </w:rPr>
        <w:t xml:space="preserve">e </w:t>
      </w:r>
      <w:r>
        <w:t>racism wherever it exists.</w:t>
      </w:r>
    </w:p>
    <w:p w14:paraId="2F67B471" w14:textId="24BDE706" w:rsidR="00AE10F7" w:rsidRPr="008E6A86" w:rsidRDefault="00AE10F7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dinner guest mildly </w:t>
      </w:r>
      <w:r w:rsidRPr="00AE10F7">
        <w:rPr>
          <w:i/>
          <w:iCs/>
        </w:rPr>
        <w:t>reproved</w:t>
      </w:r>
      <w:r>
        <w:rPr>
          <w:i/>
          <w:iCs/>
        </w:rPr>
        <w:t xml:space="preserve"> </w:t>
      </w:r>
      <w:r>
        <w:t>*** because *** burned the pizza crust.</w:t>
      </w:r>
    </w:p>
    <w:p w14:paraId="4FFA2E63" w14:textId="77777777" w:rsidR="00F24EDE" w:rsidRDefault="00F24EDE" w:rsidP="00F24EDE"/>
    <w:p w14:paraId="4BD25D69" w14:textId="70B8685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860F8">
        <w:rPr>
          <w:b/>
          <w:u w:val="single"/>
        </w:rPr>
        <w:t xml:space="preserve">verb </w:t>
      </w:r>
      <w:r w:rsidR="007860F8" w:rsidRPr="007860F8">
        <w:rPr>
          <w:b/>
          <w:i/>
          <w:iCs/>
          <w:u w:val="single"/>
        </w:rPr>
        <w:t>reprove</w:t>
      </w:r>
      <w:r w:rsidR="007860F8">
        <w:rPr>
          <w:b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 w:rsidR="007860F8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5A5A20"/>
    <w:rsid w:val="006B45BA"/>
    <w:rsid w:val="007860F8"/>
    <w:rsid w:val="008E6A86"/>
    <w:rsid w:val="00AE10F7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124</Words>
  <Characters>707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2020-11-09T14:24:00Z</dcterms:modified>
</cp:coreProperties>
</file>