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2F3F9614" w:rsidR="00F24EDE" w:rsidRDefault="005A5A20" w:rsidP="00F24EDE">
      <w:r>
        <w:rPr>
          <w:b/>
        </w:rPr>
        <w:t>Focus on One Word Worksheet:</w:t>
      </w:r>
      <w:r w:rsidR="002B459C">
        <w:rPr>
          <w:b/>
        </w:rPr>
        <w:t xml:space="preserve"> </w:t>
      </w:r>
      <w:r w:rsidR="002B459C">
        <w:rPr>
          <w:b/>
          <w:i/>
          <w:iCs/>
        </w:rPr>
        <w:t>Perseverate</w:t>
      </w:r>
      <w:r w:rsidR="00F24EDE">
        <w:rPr>
          <w:b/>
        </w:rPr>
        <w:t xml:space="preserve"> (</w:t>
      </w:r>
      <w:r w:rsidR="002B459C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0905FDB0" w:rsidR="008E6A86" w:rsidRPr="00B95C7D" w:rsidRDefault="00B95C7D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didn’t sleep well last night because *** </w:t>
      </w:r>
      <w:r w:rsidRPr="00B95C7D">
        <w:rPr>
          <w:i/>
          <w:iCs/>
        </w:rPr>
        <w:t>perseverated</w:t>
      </w:r>
      <w:r>
        <w:t xml:space="preserve"> about the big state tests *** must soon take.</w:t>
      </w:r>
    </w:p>
    <w:p w14:paraId="45E20D6D" w14:textId="41E8B9C7" w:rsidR="00B95C7D" w:rsidRPr="00B95C7D" w:rsidRDefault="00B95C7D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Food insecurity can cause families to </w:t>
      </w:r>
      <w:r w:rsidRPr="00B95C7D">
        <w:rPr>
          <w:i/>
          <w:iCs/>
        </w:rPr>
        <w:t>perseverate</w:t>
      </w:r>
      <w:r>
        <w:rPr>
          <w:i/>
          <w:iCs/>
        </w:rPr>
        <w:t xml:space="preserve"> </w:t>
      </w:r>
      <w:r>
        <w:t>about going hungry, which doesn’t surprise ***.</w:t>
      </w:r>
    </w:p>
    <w:p w14:paraId="182BEE3F" w14:textId="1282BA3B" w:rsidR="00B95C7D" w:rsidRPr="00B95C7D" w:rsidRDefault="00B95C7D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B95C7D">
        <w:rPr>
          <w:i/>
          <w:iCs/>
        </w:rPr>
        <w:t>perseverated</w:t>
      </w:r>
      <w:r>
        <w:rPr>
          <w:i/>
          <w:iCs/>
        </w:rPr>
        <w:t xml:space="preserve"> </w:t>
      </w:r>
      <w:r>
        <w:t>about *** dripping sink even after *** got up and turned it off.</w:t>
      </w:r>
    </w:p>
    <w:p w14:paraId="3C2F3676" w14:textId="0AE4E49F" w:rsidR="00B95C7D" w:rsidRPr="00B95C7D" w:rsidRDefault="00B95C7D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cat </w:t>
      </w:r>
      <w:r w:rsidRPr="00B95C7D">
        <w:rPr>
          <w:i/>
          <w:iCs/>
        </w:rPr>
        <w:t>perseverated</w:t>
      </w:r>
      <w:r>
        <w:rPr>
          <w:i/>
          <w:iCs/>
        </w:rPr>
        <w:t xml:space="preserve"> </w:t>
      </w:r>
      <w:r>
        <w:t>meowing, begging for food even though there was fresh can of turkey in its bowl.</w:t>
      </w:r>
    </w:p>
    <w:p w14:paraId="0A2352A0" w14:textId="234CB24A" w:rsidR="00B95C7D" w:rsidRPr="008E6A86" w:rsidRDefault="00B95C7D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B95C7D">
        <w:rPr>
          <w:i/>
          <w:iCs/>
        </w:rPr>
        <w:t>perseverated</w:t>
      </w:r>
      <w:r>
        <w:rPr>
          <w:i/>
          <w:iCs/>
        </w:rPr>
        <w:t xml:space="preserve"> </w:t>
      </w:r>
      <w:r>
        <w:t>about *** grades, even though *** always receives straight As.</w:t>
      </w:r>
    </w:p>
    <w:p w14:paraId="4FFA2E63" w14:textId="77777777" w:rsidR="00F24EDE" w:rsidRDefault="00F24EDE" w:rsidP="00F24EDE"/>
    <w:p w14:paraId="4BD25D69" w14:textId="2FBD8539" w:rsidR="00B577EA" w:rsidRPr="006B45BA" w:rsidRDefault="00F24EDE" w:rsidP="00F24EDE">
      <w:r w:rsidRPr="00523677">
        <w:rPr>
          <w:b/>
          <w:u w:val="single"/>
        </w:rPr>
        <w:t>The</w:t>
      </w:r>
      <w:r w:rsidR="002B459C">
        <w:rPr>
          <w:b/>
          <w:u w:val="single"/>
        </w:rPr>
        <w:t xml:space="preserve"> verb </w:t>
      </w:r>
      <w:r w:rsidR="002B459C">
        <w:rPr>
          <w:b/>
          <w:i/>
          <w:iCs/>
          <w:u w:val="single"/>
        </w:rPr>
        <w:t>perseverate</w:t>
      </w:r>
      <w:r w:rsidRPr="00523677">
        <w:rPr>
          <w:b/>
          <w:u w:val="single"/>
        </w:rPr>
        <w:t xml:space="preserve"> means</w:t>
      </w:r>
      <w:r>
        <w:rPr>
          <w:u w:val="single"/>
        </w:rPr>
        <w:tab/>
      </w:r>
      <w:r>
        <w:rPr>
          <w:u w:val="single"/>
        </w:rPr>
        <w:tab/>
      </w:r>
      <w:r w:rsidR="002B459C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B459C"/>
    <w:rsid w:val="002C2733"/>
    <w:rsid w:val="002F1034"/>
    <w:rsid w:val="00335A5C"/>
    <w:rsid w:val="00410E3E"/>
    <w:rsid w:val="005A5A20"/>
    <w:rsid w:val="006B45BA"/>
    <w:rsid w:val="008E6A86"/>
    <w:rsid w:val="00B27612"/>
    <w:rsid w:val="00B95C7D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7</TotalTime>
  <Pages>1</Pages>
  <Words>141</Words>
  <Characters>806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2020-09-12T14:59:00Z</dcterms:created>
  <dcterms:modified xsi:type="dcterms:W3CDTF">2020-11-06T21:08:00Z</dcterms:modified>
</cp:coreProperties>
</file>