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1FFC9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229A2AB" w14:textId="2559CE48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747EF0" w:rsidRPr="00747EF0">
        <w:rPr>
          <w:b/>
          <w:i/>
          <w:iCs/>
        </w:rPr>
        <w:t>Exult</w:t>
      </w:r>
      <w:r w:rsidR="00F24EDE">
        <w:rPr>
          <w:b/>
        </w:rPr>
        <w:t xml:space="preserve"> (</w:t>
      </w:r>
      <w:r w:rsidR="00747EF0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25238FD" w14:textId="77777777" w:rsidR="008E6A86" w:rsidRDefault="008E6A86" w:rsidP="00F24EDE"/>
    <w:p w14:paraId="27610499" w14:textId="75434699" w:rsidR="008E6A86" w:rsidRPr="00747EF0" w:rsidRDefault="00747EF0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747EF0">
        <w:rPr>
          <w:i/>
          <w:iCs/>
        </w:rPr>
        <w:t>exulted</w:t>
      </w:r>
      <w:r>
        <w:t xml:space="preserve"> when *** graduated from high school.</w:t>
      </w:r>
    </w:p>
    <w:p w14:paraId="2229C30A" w14:textId="7561B096" w:rsidR="00747EF0" w:rsidRPr="00747EF0" w:rsidRDefault="00747EF0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ran and excellent campaign for Mayor of New York City, and *** supporters </w:t>
      </w:r>
      <w:r w:rsidRPr="00747EF0">
        <w:rPr>
          <w:i/>
          <w:iCs/>
        </w:rPr>
        <w:t>exulted</w:t>
      </w:r>
      <w:r>
        <w:t xml:space="preserve"> when *** won that office.</w:t>
      </w:r>
    </w:p>
    <w:p w14:paraId="3FC04DFF" w14:textId="4B1D2C62" w:rsidR="00747EF0" w:rsidRPr="00747EF0" w:rsidRDefault="00747EF0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Thanksgiving is a holiday on which family members </w:t>
      </w:r>
      <w:r w:rsidRPr="00747EF0">
        <w:rPr>
          <w:i/>
          <w:iCs/>
        </w:rPr>
        <w:t>exult</w:t>
      </w:r>
      <w:r>
        <w:t xml:space="preserve"> in one another’s company. </w:t>
      </w:r>
    </w:p>
    <w:p w14:paraId="393C86F1" w14:textId="46A5BE03" w:rsidR="00747EF0" w:rsidRPr="00747EF0" w:rsidRDefault="00747EF0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Music is one thing in which most human beings </w:t>
      </w:r>
      <w:r w:rsidRPr="00747EF0">
        <w:rPr>
          <w:i/>
          <w:iCs/>
        </w:rPr>
        <w:t>exult</w:t>
      </w:r>
      <w:r>
        <w:t>.</w:t>
      </w:r>
    </w:p>
    <w:p w14:paraId="5F774417" w14:textId="76D712BC" w:rsidR="00747EF0" w:rsidRPr="008E6A86" w:rsidRDefault="00747EF0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dog </w:t>
      </w:r>
      <w:r w:rsidRPr="00747EF0">
        <w:rPr>
          <w:i/>
          <w:iCs/>
        </w:rPr>
        <w:t>exults</w:t>
      </w:r>
      <w:r>
        <w:t xml:space="preserve"> when it gets out for its walk every afternoon.</w:t>
      </w:r>
    </w:p>
    <w:p w14:paraId="4FFA2E63" w14:textId="77777777" w:rsidR="00F24EDE" w:rsidRDefault="00F24EDE" w:rsidP="00F24EDE"/>
    <w:p w14:paraId="4BD25D69" w14:textId="4418047A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747EF0">
        <w:rPr>
          <w:b/>
          <w:u w:val="single"/>
        </w:rPr>
        <w:t xml:space="preserve">verb </w:t>
      </w:r>
      <w:r w:rsidR="00747EF0" w:rsidRPr="00747EF0">
        <w:rPr>
          <w:b/>
          <w:i/>
          <w:iCs/>
          <w:u w:val="single"/>
        </w:rPr>
        <w:t>exult</w:t>
      </w:r>
      <w:r w:rsidR="00747EF0">
        <w:rPr>
          <w:b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 w:rsidR="00747EF0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80469F"/>
    <w:multiLevelType w:val="hybridMultilevel"/>
    <w:tmpl w:val="2BFE0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86"/>
    <w:rsid w:val="001539C9"/>
    <w:rsid w:val="001F20BF"/>
    <w:rsid w:val="002C2733"/>
    <w:rsid w:val="002F1034"/>
    <w:rsid w:val="00335A5C"/>
    <w:rsid w:val="00410E3E"/>
    <w:rsid w:val="005A5A20"/>
    <w:rsid w:val="006B45BA"/>
    <w:rsid w:val="00747EF0"/>
    <w:rsid w:val="008E6A86"/>
    <w:rsid w:val="00B2761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133DDC"/>
  <w15:chartTrackingRefBased/>
  <w15:docId w15:val="{225C32FA-04B4-2B47-B334-CAEDA564D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3</TotalTime>
  <Pages>1</Pages>
  <Words>123</Words>
  <Characters>707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2020-09-12T14:59:00Z</dcterms:created>
  <dcterms:modified xsi:type="dcterms:W3CDTF">2020-11-02T13:06:00Z</dcterms:modified>
</cp:coreProperties>
</file>