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18A0CF7B" w:rsidR="003F69EF" w:rsidRDefault="00417132" w:rsidP="00F24EDE">
      <w:r>
        <w:rPr>
          <w:b/>
          <w:i/>
        </w:rPr>
        <w:t>Common Problems 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864400">
        <w:rPr>
          <w:b/>
          <w:i/>
        </w:rPr>
        <w:t xml:space="preserve">Shrank </w:t>
      </w:r>
      <w:r w:rsidR="00864400">
        <w:rPr>
          <w:b/>
          <w:iCs/>
        </w:rPr>
        <w:t xml:space="preserve">and </w:t>
      </w:r>
      <w:r w:rsidR="00864400">
        <w:rPr>
          <w:b/>
          <w:i/>
        </w:rPr>
        <w:t>Shrunk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61C9D038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864400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864400">
        <w:rPr>
          <w:i/>
          <w:iCs/>
        </w:rPr>
        <w:t xml:space="preserve">shrank </w:t>
      </w:r>
      <w:r w:rsidR="00864400">
        <w:t xml:space="preserve">and </w:t>
      </w:r>
      <w:r w:rsidR="00864400">
        <w:rPr>
          <w:i/>
          <w:iCs/>
        </w:rPr>
        <w:t>shrunk</w:t>
      </w:r>
      <w:r w:rsidR="005B17D1">
        <w:t>.</w:t>
      </w:r>
    </w:p>
    <w:p w14:paraId="1645D288" w14:textId="0FAA6B40" w:rsidR="00864400" w:rsidRDefault="00864400" w:rsidP="005C2E7F"/>
    <w:p w14:paraId="32A62648" w14:textId="39838317" w:rsidR="00864400" w:rsidRDefault="00864400" w:rsidP="00864400">
      <w:pPr>
        <w:rPr>
          <w:bCs/>
        </w:rPr>
      </w:pPr>
      <w:r w:rsidRPr="00A2564A">
        <w:rPr>
          <w:b/>
          <w:bCs/>
        </w:rPr>
        <w:t xml:space="preserve">shrunk/shrank: </w:t>
      </w:r>
      <w:r w:rsidRPr="00A2564A">
        <w:rPr>
          <w:bCs/>
        </w:rPr>
        <w:t>The simple past tense form of “shrink” is “shrank” and the past participle is “shrunk”; it should be “Honey I</w:t>
      </w:r>
      <w:r w:rsidRPr="00A2564A">
        <w:rPr>
          <w:bCs/>
          <w:i/>
        </w:rPr>
        <w:t xml:space="preserve"> </w:t>
      </w:r>
      <w:proofErr w:type="spellStart"/>
      <w:r w:rsidRPr="00A2564A">
        <w:rPr>
          <w:bCs/>
          <w:i/>
        </w:rPr>
        <w:t>Shrank</w:t>
      </w:r>
      <w:proofErr w:type="spellEnd"/>
      <w:r w:rsidRPr="00A2564A">
        <w:rPr>
          <w:bCs/>
        </w:rPr>
        <w:t xml:space="preserve"> the Kids,” not “Honey I </w:t>
      </w:r>
      <w:r w:rsidRPr="00A2564A">
        <w:rPr>
          <w:bCs/>
          <w:i/>
        </w:rPr>
        <w:t>Shrunk</w:t>
      </w:r>
      <w:r w:rsidRPr="00A2564A">
        <w:rPr>
          <w:bCs/>
        </w:rPr>
        <w:t xml:space="preserve"> the Kids.” (Thanks a lot, Disney.)</w:t>
      </w:r>
    </w:p>
    <w:p w14:paraId="0548E3CC" w14:textId="77777777" w:rsidR="00864400" w:rsidRPr="00A2564A" w:rsidRDefault="00864400" w:rsidP="00864400">
      <w:pPr>
        <w:rPr>
          <w:bCs/>
        </w:rPr>
      </w:pPr>
    </w:p>
    <w:p w14:paraId="2B175779" w14:textId="5857C5CD" w:rsidR="00864400" w:rsidRPr="00A2564A" w:rsidRDefault="00864400" w:rsidP="00864400">
      <w:r w:rsidRPr="00A2564A">
        <w:t>“Honey</w:t>
      </w:r>
      <w:r>
        <w:t>,</w:t>
      </w:r>
      <w:r w:rsidRPr="00A2564A">
        <w:t xml:space="preserve"> I’ve shrunk the kids” would be standard, and also grammatically acceptable is “Honey I’ve shrunken the kids” (though deplorable from a child-rearing point of view).</w:t>
      </w:r>
    </w:p>
    <w:p w14:paraId="236D4DC1" w14:textId="77777777" w:rsidR="00317C9F" w:rsidRPr="00864400" w:rsidRDefault="00317C9F" w:rsidP="00864400">
      <w:pPr>
        <w:rPr>
          <w:bCs/>
          <w:iCs/>
        </w:rPr>
      </w:pPr>
    </w:p>
    <w:p w14:paraId="334C996A" w14:textId="33E4D7F8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6D3E0E5F" w14:textId="00BA4515" w:rsidR="004C0143" w:rsidRDefault="004C0143" w:rsidP="00317C9F"/>
    <w:p w14:paraId="04F8DFC5" w14:textId="37489612" w:rsidR="004C0143" w:rsidRDefault="004C0143" w:rsidP="00317C9F">
      <w:r>
        <w:t xml:space="preserve">OK, your usage rule is clearly and concisely spelled out above. Using your understanding of these words, and the sense of the sentence, write either </w:t>
      </w:r>
      <w:r w:rsidRPr="004C0143">
        <w:rPr>
          <w:i/>
          <w:iCs/>
        </w:rPr>
        <w:t>shrunk</w:t>
      </w:r>
      <w:r>
        <w:t xml:space="preserve"> or </w:t>
      </w:r>
      <w:r w:rsidRPr="004C0143">
        <w:rPr>
          <w:i/>
          <w:iCs/>
        </w:rPr>
        <w:t>shrank</w:t>
      </w:r>
      <w:r>
        <w:t xml:space="preserve"> in the cloze blank.</w:t>
      </w:r>
    </w:p>
    <w:p w14:paraId="6FA1FB9D" w14:textId="343EA5FB" w:rsidR="007C0CF3" w:rsidRDefault="007C0CF3" w:rsidP="00317C9F"/>
    <w:p w14:paraId="6272500B" w14:textId="6B25770B" w:rsidR="007C0CF3" w:rsidRPr="007C0CF3" w:rsidRDefault="007C0CF3" w:rsidP="007C0CF3">
      <w:pPr>
        <w:pStyle w:val="ListParagraph"/>
        <w:numPr>
          <w:ilvl w:val="0"/>
          <w:numId w:val="1"/>
        </w:numPr>
        <w:rPr>
          <w:b/>
          <w:bCs/>
        </w:rPr>
      </w:pPr>
      <w:r>
        <w:t>When *** took *** favorite shirt out of the dryer, *** realized it had ________________.</w:t>
      </w:r>
    </w:p>
    <w:p w14:paraId="1754D669" w14:textId="77777777" w:rsidR="007C0CF3" w:rsidRPr="007C0CF3" w:rsidRDefault="007C0CF3" w:rsidP="007C0CF3">
      <w:pPr>
        <w:rPr>
          <w:b/>
          <w:bCs/>
        </w:rPr>
      </w:pPr>
    </w:p>
    <w:p w14:paraId="731E440C" w14:textId="1C023040" w:rsidR="007C0CF3" w:rsidRPr="007C0CF3" w:rsidRDefault="007C0CF3" w:rsidP="007C0CF3">
      <w:pPr>
        <w:pStyle w:val="ListParagraph"/>
        <w:numPr>
          <w:ilvl w:val="0"/>
          <w:numId w:val="1"/>
        </w:numPr>
        <w:rPr>
          <w:b/>
          <w:bCs/>
        </w:rPr>
      </w:pPr>
      <w:r>
        <w:t>Just like in the movie, *** just ________________ *** kids.</w:t>
      </w:r>
    </w:p>
    <w:p w14:paraId="30E8CF41" w14:textId="77777777" w:rsidR="007C0CF3" w:rsidRPr="007C0CF3" w:rsidRDefault="007C0CF3" w:rsidP="007C0CF3">
      <w:pPr>
        <w:pStyle w:val="ListParagraph"/>
        <w:rPr>
          <w:b/>
          <w:bCs/>
        </w:rPr>
      </w:pPr>
    </w:p>
    <w:p w14:paraId="1B01D8D9" w14:textId="3A9E5A13" w:rsidR="007C0CF3" w:rsidRPr="007C0CF3" w:rsidRDefault="007C0CF3" w:rsidP="007C0CF3">
      <w:pPr>
        <w:pStyle w:val="ListParagraph"/>
        <w:numPr>
          <w:ilvl w:val="0"/>
          <w:numId w:val="1"/>
        </w:numPr>
        <w:rPr>
          <w:b/>
          <w:bCs/>
        </w:rPr>
      </w:pPr>
      <w:r>
        <w:t>***, after slow summer sales at *** clothing store, took a few days and ________________ *** inventory and operating budget.</w:t>
      </w:r>
    </w:p>
    <w:p w14:paraId="588E4484" w14:textId="77777777" w:rsidR="007C0CF3" w:rsidRPr="007C0CF3" w:rsidRDefault="007C0CF3" w:rsidP="007C0CF3">
      <w:pPr>
        <w:pStyle w:val="ListParagraph"/>
        <w:rPr>
          <w:b/>
          <w:bCs/>
        </w:rPr>
      </w:pPr>
    </w:p>
    <w:p w14:paraId="67F2615E" w14:textId="5E167D68" w:rsidR="007C0CF3" w:rsidRPr="007C0CF3" w:rsidRDefault="007C0CF3" w:rsidP="007C0CF3">
      <w:pPr>
        <w:pStyle w:val="ListParagraph"/>
        <w:numPr>
          <w:ilvl w:val="0"/>
          <w:numId w:val="1"/>
        </w:numPr>
        <w:rPr>
          <w:b/>
          <w:bCs/>
        </w:rPr>
      </w:pPr>
      <w:r>
        <w:t>The number of cookies in the cookie jar mysteriously ________________ overnight.</w:t>
      </w:r>
    </w:p>
    <w:p w14:paraId="6DFA6E5B" w14:textId="77777777" w:rsidR="007C0CF3" w:rsidRPr="007C0CF3" w:rsidRDefault="007C0CF3" w:rsidP="007C0CF3">
      <w:pPr>
        <w:pStyle w:val="ListParagraph"/>
        <w:rPr>
          <w:b/>
          <w:bCs/>
        </w:rPr>
      </w:pPr>
    </w:p>
    <w:p w14:paraId="1FD5F3E5" w14:textId="1E3CAE05" w:rsidR="007C0CF3" w:rsidRPr="007C0CF3" w:rsidRDefault="007C0CF3" w:rsidP="007C0CF3">
      <w:pPr>
        <w:pStyle w:val="ListParagraph"/>
        <w:numPr>
          <w:ilvl w:val="0"/>
          <w:numId w:val="1"/>
        </w:numPr>
        <w:rPr>
          <w:b/>
          <w:bCs/>
        </w:rPr>
      </w:pPr>
      <w:r>
        <w:t>*** ________________ the amount of water in the pot so it would boil faster.</w:t>
      </w:r>
    </w:p>
    <w:p w14:paraId="4CB6D66E" w14:textId="77777777" w:rsidR="007C0CF3" w:rsidRPr="007C0CF3" w:rsidRDefault="007C0CF3" w:rsidP="007C0CF3">
      <w:pPr>
        <w:pStyle w:val="ListParagraph"/>
        <w:rPr>
          <w:b/>
          <w:bCs/>
        </w:rPr>
      </w:pPr>
    </w:p>
    <w:p w14:paraId="18ECBA61" w14:textId="67F36AB0" w:rsidR="007C0CF3" w:rsidRPr="007C0CF3" w:rsidRDefault="007C0CF3" w:rsidP="007C0CF3">
      <w:pPr>
        <w:pStyle w:val="ListParagraph"/>
        <w:numPr>
          <w:ilvl w:val="0"/>
          <w:numId w:val="1"/>
        </w:numPr>
        <w:rPr>
          <w:b/>
          <w:bCs/>
        </w:rPr>
      </w:pPr>
      <w:r>
        <w:t>Because *** ran the dryer at the laundromat at too high a temperature, when *** took out *** clothes, *** realized that they had ________________.</w:t>
      </w:r>
    </w:p>
    <w:p w14:paraId="363D5C13" w14:textId="77777777" w:rsidR="007C0CF3" w:rsidRPr="007C0CF3" w:rsidRDefault="007C0CF3" w:rsidP="007C0CF3">
      <w:pPr>
        <w:pStyle w:val="ListParagraph"/>
        <w:rPr>
          <w:b/>
          <w:bCs/>
        </w:rPr>
      </w:pPr>
    </w:p>
    <w:p w14:paraId="0050C90B" w14:textId="545E7D78" w:rsidR="007C0CF3" w:rsidRPr="007C0CF3" w:rsidRDefault="007C0CF3" w:rsidP="007C0CF3">
      <w:pPr>
        <w:pStyle w:val="ListParagraph"/>
        <w:numPr>
          <w:ilvl w:val="0"/>
          <w:numId w:val="1"/>
        </w:numPr>
        <w:rPr>
          <w:b/>
          <w:bCs/>
        </w:rPr>
      </w:pPr>
      <w:r>
        <w:t>The summer-long drought ________________ the swimming pond at ***’s farm.</w:t>
      </w:r>
    </w:p>
    <w:p w14:paraId="4CACF6E4" w14:textId="77777777" w:rsidR="007C0CF3" w:rsidRPr="007C0CF3" w:rsidRDefault="007C0CF3" w:rsidP="007C0CF3">
      <w:pPr>
        <w:pStyle w:val="ListParagraph"/>
        <w:rPr>
          <w:b/>
          <w:bCs/>
        </w:rPr>
      </w:pPr>
    </w:p>
    <w:p w14:paraId="4800403B" w14:textId="14F45F39" w:rsidR="007C0CF3" w:rsidRPr="007C0CF3" w:rsidRDefault="007C0CF3" w:rsidP="007C0CF3">
      <w:pPr>
        <w:pStyle w:val="ListParagraph"/>
        <w:numPr>
          <w:ilvl w:val="0"/>
          <w:numId w:val="1"/>
        </w:numPr>
        <w:rPr>
          <w:b/>
          <w:bCs/>
        </w:rPr>
      </w:pPr>
      <w:r>
        <w:t>When scientists began studying global warming, they quickly discovered that the polar ice cap had ________________.</w:t>
      </w:r>
    </w:p>
    <w:p w14:paraId="59B02659" w14:textId="77777777" w:rsidR="007C0CF3" w:rsidRPr="007C0CF3" w:rsidRDefault="007C0CF3" w:rsidP="007C0CF3">
      <w:pPr>
        <w:pStyle w:val="ListParagraph"/>
        <w:rPr>
          <w:b/>
          <w:bCs/>
        </w:rPr>
      </w:pPr>
    </w:p>
    <w:p w14:paraId="7DF5CC6B" w14:textId="7866AF88" w:rsidR="007C0CF3" w:rsidRPr="007C0CF3" w:rsidRDefault="007C0CF3" w:rsidP="007C0CF3">
      <w:pPr>
        <w:pStyle w:val="ListParagraph"/>
        <w:numPr>
          <w:ilvl w:val="0"/>
          <w:numId w:val="1"/>
        </w:numPr>
        <w:rPr>
          <w:b/>
          <w:bCs/>
        </w:rPr>
      </w:pPr>
      <w:r>
        <w:t>*** corrected the grammar on the movie poster from “Honey I ________________ the Kids” to “Honey I ________________ the Kids.”</w:t>
      </w:r>
    </w:p>
    <w:p w14:paraId="539C7512" w14:textId="77777777" w:rsidR="007C0CF3" w:rsidRPr="007C0CF3" w:rsidRDefault="007C0CF3" w:rsidP="007C0CF3">
      <w:pPr>
        <w:pStyle w:val="ListParagraph"/>
        <w:rPr>
          <w:b/>
          <w:bCs/>
        </w:rPr>
      </w:pPr>
    </w:p>
    <w:p w14:paraId="1668F570" w14:textId="705C7841" w:rsidR="007C0CF3" w:rsidRPr="007C0CF3" w:rsidRDefault="007C0CF3" w:rsidP="007C0CF3">
      <w:pPr>
        <w:pStyle w:val="ListParagraph"/>
        <w:numPr>
          <w:ilvl w:val="0"/>
          <w:numId w:val="1"/>
        </w:numPr>
        <w:rPr>
          <w:b/>
          <w:bCs/>
        </w:rPr>
      </w:pPr>
      <w:r>
        <w:t>*** realized that *** clothes hadn’t ________________, but that *** had grown taller.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EA36B1"/>
    <w:multiLevelType w:val="hybridMultilevel"/>
    <w:tmpl w:val="5B80C7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A144B"/>
    <w:rsid w:val="00317C9F"/>
    <w:rsid w:val="003F69EF"/>
    <w:rsid w:val="00410E3E"/>
    <w:rsid w:val="00417132"/>
    <w:rsid w:val="0043076C"/>
    <w:rsid w:val="00480A51"/>
    <w:rsid w:val="004C0143"/>
    <w:rsid w:val="005A5A20"/>
    <w:rsid w:val="005B17D1"/>
    <w:rsid w:val="005C2E7F"/>
    <w:rsid w:val="006B45BA"/>
    <w:rsid w:val="006D1D72"/>
    <w:rsid w:val="007C0CF3"/>
    <w:rsid w:val="00864400"/>
    <w:rsid w:val="00A40944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0C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16</TotalTime>
  <Pages>1</Pages>
  <Words>352</Words>
  <Characters>2007</Characters>
  <Application>Microsoft Office Word</Application>
  <DocSecurity>0</DocSecurity>
  <Lines>16</Lines>
  <Paragraphs>4</Paragraphs>
  <ScaleCrop>false</ScaleCrop>
  <Company>Mark's Text Terminal</Company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2016-05-09T12:35:00Z</dcterms:created>
  <dcterms:modified xsi:type="dcterms:W3CDTF">2020-11-19T21:50:00Z</dcterms:modified>
</cp:coreProperties>
</file>