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1FFC95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229A2AB" w14:textId="7A0B3455" w:rsidR="00F24EDE" w:rsidRDefault="005A5A20" w:rsidP="00F24EDE">
      <w:r>
        <w:rPr>
          <w:b/>
        </w:rPr>
        <w:t>Focus on One Word Worksheet:</w:t>
      </w:r>
      <w:r w:rsidR="00323946">
        <w:rPr>
          <w:b/>
        </w:rPr>
        <w:t xml:space="preserve"> </w:t>
      </w:r>
      <w:r w:rsidR="00323946">
        <w:rPr>
          <w:b/>
          <w:i/>
          <w:iCs/>
        </w:rPr>
        <w:t>Bailiwick</w:t>
      </w:r>
      <w:r w:rsidR="00F24EDE">
        <w:rPr>
          <w:b/>
        </w:rPr>
        <w:t xml:space="preserve"> (</w:t>
      </w:r>
      <w:r w:rsidR="00323946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25238FD" w14:textId="77777777" w:rsidR="008E6A86" w:rsidRDefault="008E6A86" w:rsidP="00F24EDE"/>
    <w:p w14:paraId="27610499" w14:textId="6CB794DE" w:rsidR="008E6A86" w:rsidRPr="00B1649B" w:rsidRDefault="00B1649B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Basketball, as everyone will agree, was Michael Jordan’s </w:t>
      </w:r>
      <w:r w:rsidRPr="00B1649B">
        <w:rPr>
          <w:i/>
          <w:iCs/>
        </w:rPr>
        <w:t>bailiwick</w:t>
      </w:r>
      <w:r>
        <w:t>.</w:t>
      </w:r>
    </w:p>
    <w:p w14:paraId="59D702EE" w14:textId="1D6C5207" w:rsidR="00B1649B" w:rsidRPr="00B1649B" w:rsidRDefault="00B1649B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*** is such a gifted chef, *** friends agree that cooking is *** </w:t>
      </w:r>
      <w:r w:rsidRPr="00B1649B">
        <w:rPr>
          <w:i/>
          <w:iCs/>
        </w:rPr>
        <w:t>bailiwick</w:t>
      </w:r>
      <w:r>
        <w:rPr>
          <w:i/>
          <w:iCs/>
        </w:rPr>
        <w:t>.</w:t>
      </w:r>
    </w:p>
    <w:p w14:paraId="5F939781" w14:textId="17AEEF1D" w:rsidR="00B1649B" w:rsidRPr="00B1649B" w:rsidRDefault="00B1649B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earned a </w:t>
      </w:r>
      <w:proofErr w:type="gramStart"/>
      <w:r>
        <w:t>Masters of Fine Arts</w:t>
      </w:r>
      <w:proofErr w:type="gramEnd"/>
      <w:r>
        <w:t xml:space="preserve"> in film production, which is why making movies is *** </w:t>
      </w:r>
      <w:r w:rsidRPr="00B1649B">
        <w:rPr>
          <w:i/>
          <w:iCs/>
        </w:rPr>
        <w:t>bailiwick</w:t>
      </w:r>
      <w:r>
        <w:rPr>
          <w:i/>
          <w:iCs/>
        </w:rPr>
        <w:t>.</w:t>
      </w:r>
    </w:p>
    <w:p w14:paraId="2D17DE1D" w14:textId="2C315FDF" w:rsidR="00B1649B" w:rsidRPr="00C365E0" w:rsidRDefault="00C365E0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has seven books in print, so literary critics agree that poetry is ***’s </w:t>
      </w:r>
      <w:r w:rsidRPr="00B1649B">
        <w:rPr>
          <w:i/>
          <w:iCs/>
        </w:rPr>
        <w:t>bailiwick</w:t>
      </w:r>
      <w:r>
        <w:t>.</w:t>
      </w:r>
    </w:p>
    <w:p w14:paraId="7D37BC75" w14:textId="52F02808" w:rsidR="00C365E0" w:rsidRPr="008E6A86" w:rsidRDefault="00C365E0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As *** published one deep, hard-hitting piece after another, investigative journalism became ***’s </w:t>
      </w:r>
      <w:r w:rsidRPr="00B1649B">
        <w:rPr>
          <w:i/>
          <w:iCs/>
        </w:rPr>
        <w:t>bailiwick</w:t>
      </w:r>
      <w:r>
        <w:t>.</w:t>
      </w:r>
    </w:p>
    <w:p w14:paraId="4FFA2E63" w14:textId="77777777" w:rsidR="00F24EDE" w:rsidRDefault="00F24EDE" w:rsidP="00F24EDE"/>
    <w:p w14:paraId="4BD25D69" w14:textId="2D6A0E20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323946">
        <w:rPr>
          <w:b/>
          <w:u w:val="single"/>
        </w:rPr>
        <w:t xml:space="preserve">noun </w:t>
      </w:r>
      <w:r w:rsidR="00323946">
        <w:rPr>
          <w:b/>
          <w:i/>
          <w:iCs/>
          <w:u w:val="single"/>
        </w:rPr>
        <w:t xml:space="preserve">bailiwick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 w:rsidR="00323946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80469F"/>
    <w:multiLevelType w:val="hybridMultilevel"/>
    <w:tmpl w:val="2BFE0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A86"/>
    <w:rsid w:val="001539C9"/>
    <w:rsid w:val="001F20BF"/>
    <w:rsid w:val="002C2733"/>
    <w:rsid w:val="002F1034"/>
    <w:rsid w:val="00323946"/>
    <w:rsid w:val="00335A5C"/>
    <w:rsid w:val="00410E3E"/>
    <w:rsid w:val="005A5A20"/>
    <w:rsid w:val="006B45BA"/>
    <w:rsid w:val="008E6A86"/>
    <w:rsid w:val="00B1649B"/>
    <w:rsid w:val="00B27612"/>
    <w:rsid w:val="00C32881"/>
    <w:rsid w:val="00C365E0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133DDC"/>
  <w15:chartTrackingRefBased/>
  <w15:docId w15:val="{225C32FA-04B4-2B47-B334-CAEDA564D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6A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6</TotalTime>
  <Pages>1</Pages>
  <Words>138</Words>
  <Characters>788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2020-09-12T14:59:00Z</dcterms:created>
  <dcterms:modified xsi:type="dcterms:W3CDTF">2020-11-10T15:34:00Z</dcterms:modified>
</cp:coreProperties>
</file>