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2D7C3BE0" w:rsidR="003F69EF" w:rsidRDefault="00417132" w:rsidP="00F24EDE">
      <w:r>
        <w:rPr>
          <w:b/>
          <w:i/>
        </w:rPr>
        <w:t>Common Problems 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514BBE">
        <w:rPr>
          <w:b/>
          <w:i/>
        </w:rPr>
        <w:t xml:space="preserve">Sensual </w:t>
      </w:r>
      <w:r w:rsidR="00514BBE">
        <w:rPr>
          <w:b/>
          <w:iCs/>
        </w:rPr>
        <w:t xml:space="preserve">and </w:t>
      </w:r>
      <w:r w:rsidR="00514BBE">
        <w:rPr>
          <w:b/>
          <w:i/>
        </w:rPr>
        <w:t>Sensuous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464AD411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514BBE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514BBE">
        <w:rPr>
          <w:i/>
          <w:iCs/>
        </w:rPr>
        <w:t xml:space="preserve">sensual </w:t>
      </w:r>
      <w:r w:rsidR="00514BBE">
        <w:t xml:space="preserve">and </w:t>
      </w:r>
      <w:r w:rsidR="00514BBE">
        <w:rPr>
          <w:i/>
          <w:iCs/>
        </w:rPr>
        <w:t>sensuous</w:t>
      </w:r>
      <w:r w:rsidR="005B17D1">
        <w:t>.</w:t>
      </w:r>
    </w:p>
    <w:p w14:paraId="3FB6649F" w14:textId="533EF670" w:rsidR="00514BBE" w:rsidRDefault="00514BBE" w:rsidP="005C2E7F"/>
    <w:p w14:paraId="050C3973" w14:textId="77777777" w:rsidR="00514BBE" w:rsidRPr="007577D9" w:rsidRDefault="00514BBE" w:rsidP="00514BBE">
      <w:pPr>
        <w:rPr>
          <w:rFonts w:eastAsiaTheme="minorHAnsi"/>
        </w:rPr>
      </w:pPr>
      <w:r w:rsidRPr="00A2564A">
        <w:rPr>
          <w:b/>
          <w:bCs/>
        </w:rPr>
        <w:t xml:space="preserve">sensual/sensuous: </w:t>
      </w:r>
      <w:r w:rsidRPr="00A2564A">
        <w:rPr>
          <w:bCs/>
        </w:rPr>
        <w:t>“Sensual” usually relates to physical desires and experiences and often means “sexy.” But “sensuous” is more often used for aesthetic pleasures, like “sensuous music.” The two words do overlap a good deal. The leather seats in your new car may be sensuous, but if they turn you on, they might be sensual. “Sensual” often has a slightly racy or even judgmental tone lacking in “sensuous.”</w:t>
      </w:r>
    </w:p>
    <w:p w14:paraId="236D4DC1" w14:textId="77777777" w:rsidR="00317C9F" w:rsidRPr="00514BBE" w:rsidRDefault="00317C9F" w:rsidP="00514BBE">
      <w:pPr>
        <w:rPr>
          <w:bCs/>
          <w:iCs/>
        </w:rPr>
      </w:pPr>
    </w:p>
    <w:p w14:paraId="334C996A" w14:textId="499FE8D6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16B43E73" w14:textId="1BCC7A0D" w:rsidR="00221A73" w:rsidRDefault="00221A73" w:rsidP="00317C9F"/>
    <w:p w14:paraId="0E730803" w14:textId="1863B26B" w:rsidR="00221A73" w:rsidRPr="00221A73" w:rsidRDefault="00221A73" w:rsidP="00221A7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Husbands and wives must be aware of each other’s </w:t>
      </w:r>
      <w:r>
        <w:t>________________</w:t>
      </w:r>
      <w:r>
        <w:t xml:space="preserve"> needs.</w:t>
      </w:r>
    </w:p>
    <w:p w14:paraId="43C07B07" w14:textId="77777777" w:rsidR="00221A73" w:rsidRPr="00221A73" w:rsidRDefault="00221A73" w:rsidP="00221A73">
      <w:pPr>
        <w:rPr>
          <w:b/>
          <w:bCs/>
        </w:rPr>
      </w:pPr>
    </w:p>
    <w:p w14:paraId="515A8316" w14:textId="2A43451C" w:rsidR="00221A73" w:rsidRPr="00221A73" w:rsidRDefault="00221A73" w:rsidP="00221A7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 visit to an Indian food buffet is a </w:t>
      </w:r>
      <w:r>
        <w:t>________________</w:t>
      </w:r>
      <w:r>
        <w:t xml:space="preserve"> treat.</w:t>
      </w:r>
    </w:p>
    <w:p w14:paraId="47E63A82" w14:textId="77777777" w:rsidR="00221A73" w:rsidRPr="00221A73" w:rsidRDefault="00221A73" w:rsidP="00221A73">
      <w:pPr>
        <w:pStyle w:val="ListParagraph"/>
        <w:rPr>
          <w:b/>
          <w:bCs/>
        </w:rPr>
      </w:pPr>
    </w:p>
    <w:p w14:paraId="71BF0315" w14:textId="2A75640D" w:rsidR="00221A73" w:rsidRPr="00221A73" w:rsidRDefault="00221A73" w:rsidP="00221A7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thinks ***’s </w:t>
      </w:r>
      <w:proofErr w:type="spellStart"/>
      <w:r>
        <w:t>new</w:t>
      </w:r>
      <w:proofErr w:type="spellEnd"/>
      <w:r>
        <w:t xml:space="preserve"> black suede sofa is </w:t>
      </w:r>
      <w:r>
        <w:t>________________</w:t>
      </w:r>
      <w:r>
        <w:t>.</w:t>
      </w:r>
    </w:p>
    <w:p w14:paraId="3DB61266" w14:textId="77777777" w:rsidR="00221A73" w:rsidRPr="00221A73" w:rsidRDefault="00221A73" w:rsidP="00221A73">
      <w:pPr>
        <w:pStyle w:val="ListParagraph"/>
        <w:rPr>
          <w:b/>
          <w:bCs/>
        </w:rPr>
      </w:pPr>
    </w:p>
    <w:p w14:paraId="748C195E" w14:textId="0AB35BC3" w:rsidR="00221A73" w:rsidRPr="00221A73" w:rsidRDefault="00221A73" w:rsidP="00221A7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Then two people get married, they often go off for a </w:t>
      </w:r>
      <w:r>
        <w:t>________________</w:t>
      </w:r>
      <w:r>
        <w:t xml:space="preserve"> honeymoon.</w:t>
      </w:r>
    </w:p>
    <w:p w14:paraId="6B28E3E5" w14:textId="77777777" w:rsidR="00221A73" w:rsidRPr="00221A73" w:rsidRDefault="00221A73" w:rsidP="00221A73">
      <w:pPr>
        <w:pStyle w:val="ListParagraph"/>
        <w:rPr>
          <w:b/>
          <w:bCs/>
        </w:rPr>
      </w:pPr>
    </w:p>
    <w:p w14:paraId="1DD40DFA" w14:textId="26552222" w:rsidR="00221A73" w:rsidRPr="00221A73" w:rsidRDefault="00221A73" w:rsidP="00221A7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There are many books on </w:t>
      </w:r>
      <w:r>
        <w:t>________________</w:t>
      </w:r>
      <w:r>
        <w:t xml:space="preserve"> massage.</w:t>
      </w:r>
    </w:p>
    <w:p w14:paraId="68C4E482" w14:textId="77777777" w:rsidR="00221A73" w:rsidRPr="00221A73" w:rsidRDefault="00221A73" w:rsidP="00221A73">
      <w:pPr>
        <w:pStyle w:val="ListParagraph"/>
        <w:rPr>
          <w:b/>
          <w:bCs/>
        </w:rPr>
      </w:pPr>
    </w:p>
    <w:p w14:paraId="2B0B3A36" w14:textId="06DCD195" w:rsidR="00221A73" w:rsidRPr="00221A73" w:rsidRDefault="00221A73" w:rsidP="00221A7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Many people find symphonic music by composers like Beethoven to be highly </w:t>
      </w:r>
      <w:r>
        <w:t>________________</w:t>
      </w:r>
      <w:r>
        <w:t>.</w:t>
      </w:r>
    </w:p>
    <w:p w14:paraId="03F91FF3" w14:textId="77777777" w:rsidR="00221A73" w:rsidRPr="00221A73" w:rsidRDefault="00221A73" w:rsidP="00221A73">
      <w:pPr>
        <w:pStyle w:val="ListParagraph"/>
        <w:rPr>
          <w:b/>
          <w:bCs/>
        </w:rPr>
      </w:pPr>
    </w:p>
    <w:p w14:paraId="6060FDE5" w14:textId="563DCA96" w:rsidR="00221A73" w:rsidRPr="00221A73" w:rsidRDefault="00221A73" w:rsidP="00221A7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of its </w:t>
      </w:r>
      <w:r>
        <w:t>________________</w:t>
      </w:r>
      <w:r>
        <w:t xml:space="preserve"> content, the movie was rated </w:t>
      </w:r>
      <w:r>
        <w:rPr>
          <w:i/>
          <w:iCs/>
        </w:rPr>
        <w:t>R</w:t>
      </w:r>
      <w:r>
        <w:t>.</w:t>
      </w:r>
    </w:p>
    <w:p w14:paraId="4376853C" w14:textId="77777777" w:rsidR="00221A73" w:rsidRPr="00221A73" w:rsidRDefault="00221A73" w:rsidP="00221A73">
      <w:pPr>
        <w:pStyle w:val="ListParagraph"/>
        <w:rPr>
          <w:b/>
          <w:bCs/>
        </w:rPr>
      </w:pPr>
    </w:p>
    <w:p w14:paraId="1B91CD1D" w14:textId="7AA73FDC" w:rsidR="00221A73" w:rsidRPr="00221A73" w:rsidRDefault="00221A73" w:rsidP="00221A7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Dark chocolate, especially with raisins or nuts, is a </w:t>
      </w:r>
      <w:r>
        <w:t>________________</w:t>
      </w:r>
      <w:r>
        <w:t xml:space="preserve"> treat.</w:t>
      </w:r>
    </w:p>
    <w:p w14:paraId="15260F46" w14:textId="77777777" w:rsidR="00221A73" w:rsidRPr="00221A73" w:rsidRDefault="00221A73" w:rsidP="00221A73">
      <w:pPr>
        <w:pStyle w:val="ListParagraph"/>
        <w:rPr>
          <w:b/>
          <w:bCs/>
        </w:rPr>
      </w:pPr>
    </w:p>
    <w:p w14:paraId="7D49D966" w14:textId="679D99FC" w:rsidR="00221A73" w:rsidRPr="00221A73" w:rsidRDefault="00221A73" w:rsidP="00221A7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likes the </w:t>
      </w:r>
      <w:r>
        <w:t>________________</w:t>
      </w:r>
      <w:r>
        <w:t xml:space="preserve"> of high-quality hand lotion.</w:t>
      </w:r>
    </w:p>
    <w:p w14:paraId="5D3C5D97" w14:textId="77777777" w:rsidR="00221A73" w:rsidRPr="00221A73" w:rsidRDefault="00221A73" w:rsidP="00221A73">
      <w:pPr>
        <w:pStyle w:val="ListParagraph"/>
        <w:rPr>
          <w:b/>
          <w:bCs/>
        </w:rPr>
      </w:pPr>
    </w:p>
    <w:p w14:paraId="24293E00" w14:textId="53B04018" w:rsidR="00221A73" w:rsidRPr="00221A73" w:rsidRDefault="00C729C7" w:rsidP="00221A7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Often, in movies and plays, the leading female and male characters end up in </w:t>
      </w:r>
      <w:r>
        <w:t>________________</w:t>
      </w:r>
      <w:r>
        <w:t xml:space="preserve"> situations.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E030750"/>
    <w:multiLevelType w:val="hybridMultilevel"/>
    <w:tmpl w:val="72721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21A73"/>
    <w:rsid w:val="002A144B"/>
    <w:rsid w:val="00317C9F"/>
    <w:rsid w:val="003F69EF"/>
    <w:rsid w:val="00410E3E"/>
    <w:rsid w:val="00417132"/>
    <w:rsid w:val="0043076C"/>
    <w:rsid w:val="00480A51"/>
    <w:rsid w:val="00514BBE"/>
    <w:rsid w:val="005A5A20"/>
    <w:rsid w:val="005B17D1"/>
    <w:rsid w:val="005C2E7F"/>
    <w:rsid w:val="006B45BA"/>
    <w:rsid w:val="006D1D72"/>
    <w:rsid w:val="00A40944"/>
    <w:rsid w:val="00C729C7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1A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12</TotalTime>
  <Pages>1</Pages>
  <Words>291</Words>
  <Characters>1664</Characters>
  <Application>Microsoft Office Word</Application>
  <DocSecurity>0</DocSecurity>
  <Lines>13</Lines>
  <Paragraphs>3</Paragraphs>
  <ScaleCrop>false</ScaleCrop>
  <Company>Mark's Text Terminal</Company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2016-05-09T12:35:00Z</dcterms:created>
  <dcterms:modified xsi:type="dcterms:W3CDTF">2020-06-22T16:55:00Z</dcterms:modified>
</cp:coreProperties>
</file>