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3C7950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C7950">
        <w:rPr>
          <w:b/>
          <w:i/>
        </w:rPr>
        <w:t>Vivacious</w:t>
      </w:r>
      <w:r w:rsidR="00F24EDE">
        <w:rPr>
          <w:b/>
        </w:rPr>
        <w:t xml:space="preserve"> (</w:t>
      </w:r>
      <w:r w:rsidR="003C7950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3C7950" w:rsidRDefault="003C7950" w:rsidP="00F24EDE"/>
    <w:p w:rsidR="003C7950" w:rsidRPr="0091541C" w:rsidRDefault="0091541C" w:rsidP="003C79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 find Beyonce a </w:t>
      </w:r>
      <w:r w:rsidRPr="0091541C">
        <w:rPr>
          <w:i/>
          <w:iCs/>
        </w:rPr>
        <w:t>vivacious</w:t>
      </w:r>
      <w:r>
        <w:t xml:space="preserve"> singer and actor.</w:t>
      </w:r>
    </w:p>
    <w:p w:rsidR="0091541C" w:rsidRPr="0091541C" w:rsidRDefault="0091541C" w:rsidP="003C79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 </w:t>
      </w:r>
      <w:r w:rsidRPr="0091541C">
        <w:rPr>
          <w:i/>
          <w:iCs/>
        </w:rPr>
        <w:t>vivacious</w:t>
      </w:r>
      <w:r>
        <w:rPr>
          <w:i/>
          <w:iCs/>
        </w:rPr>
        <w:t xml:space="preserve"> </w:t>
      </w:r>
      <w:r>
        <w:t>chef and host, *** restaurant is popular and successful.</w:t>
      </w:r>
    </w:p>
    <w:p w:rsidR="0091541C" w:rsidRPr="0091541C" w:rsidRDefault="0091541C" w:rsidP="003C79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91541C">
        <w:rPr>
          <w:i/>
          <w:iCs/>
        </w:rPr>
        <w:t>vivacious</w:t>
      </w:r>
      <w:r>
        <w:rPr>
          <w:i/>
          <w:iCs/>
        </w:rPr>
        <w:t xml:space="preserve"> </w:t>
      </w:r>
      <w:r>
        <w:t>student often participated intelligently and humorously in class.</w:t>
      </w:r>
    </w:p>
    <w:p w:rsidR="0091541C" w:rsidRPr="0091541C" w:rsidRDefault="0091541C" w:rsidP="003C79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***, started a theater company with a group of similarly </w:t>
      </w:r>
      <w:r w:rsidRPr="0091541C">
        <w:rPr>
          <w:i/>
          <w:iCs/>
        </w:rPr>
        <w:t>vivacious</w:t>
      </w:r>
      <w:r>
        <w:rPr>
          <w:i/>
          <w:iCs/>
        </w:rPr>
        <w:t xml:space="preserve"> </w:t>
      </w:r>
      <w:r>
        <w:t>people.</w:t>
      </w:r>
    </w:p>
    <w:p w:rsidR="0091541C" w:rsidRPr="003C7950" w:rsidRDefault="0091541C" w:rsidP="003C79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</w:t>
      </w:r>
      <w:r w:rsidRPr="0091541C">
        <w:rPr>
          <w:i/>
          <w:iCs/>
        </w:rPr>
        <w:t>vivacious</w:t>
      </w:r>
      <w:r>
        <w:t xml:space="preserve"> characters in movies who defy odds and succeed against expectations.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C7950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3C7950">
        <w:rPr>
          <w:b/>
          <w:i/>
          <w:u w:val="single"/>
        </w:rPr>
        <w:t>vivacious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27E1E"/>
    <w:multiLevelType w:val="hybridMultilevel"/>
    <w:tmpl w:val="FB36F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950"/>
    <w:rsid w:val="001539C9"/>
    <w:rsid w:val="001F20BF"/>
    <w:rsid w:val="002C2733"/>
    <w:rsid w:val="00335A5C"/>
    <w:rsid w:val="003C7950"/>
    <w:rsid w:val="00410E3E"/>
    <w:rsid w:val="005A5A20"/>
    <w:rsid w:val="006B45BA"/>
    <w:rsid w:val="0091541C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50C856"/>
  <w15:chartTrackingRefBased/>
  <w15:docId w15:val="{3007589C-A9F5-E149-A77F-85F95EB2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9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130</Words>
  <Characters>744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2020-08-10T18:25:00Z</dcterms:created>
  <dcterms:modified xsi:type="dcterms:W3CDTF">2020-08-10T18:44:00Z</dcterms:modified>
</cp:coreProperties>
</file>