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0B25B9E2" w:rsidR="00B577EA" w:rsidRPr="00626E76"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626E76">
        <w:rPr>
          <w:b/>
          <w:sz w:val="28"/>
          <w:szCs w:val="28"/>
          <w:u w:val="single"/>
        </w:rPr>
        <w:t xml:space="preserve">, Lesson 9: </w:t>
      </w:r>
      <w:r w:rsidR="00626E76">
        <w:rPr>
          <w:b/>
          <w:i/>
          <w:sz w:val="28"/>
          <w:szCs w:val="28"/>
          <w:u w:val="single"/>
        </w:rPr>
        <w:t>Seeing Double</w:t>
      </w:r>
    </w:p>
    <w:p w14:paraId="1612EB24" w14:textId="77777777" w:rsidR="00BA79CF" w:rsidRDefault="00BA79CF" w:rsidP="00BA79CF">
      <w:pPr>
        <w:jc w:val="center"/>
        <w:rPr>
          <w:b/>
          <w:u w:val="single"/>
        </w:rPr>
      </w:pPr>
    </w:p>
    <w:p w14:paraId="345A36C4" w14:textId="4158D411"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07CC562A" w14:textId="45122F65" w:rsidR="00626E76" w:rsidRDefault="00626E76" w:rsidP="00D91473"/>
    <w:p w14:paraId="65B120FD" w14:textId="17E2B020" w:rsidR="00626E76" w:rsidRDefault="00327AEB" w:rsidP="00327AEB">
      <w:r>
        <w:t>There are almost too many differences to count here, but the most important ones are:</w:t>
      </w:r>
    </w:p>
    <w:p w14:paraId="6E8B6FD9" w14:textId="764EC8D2" w:rsidR="00327AEB" w:rsidRDefault="00327AEB" w:rsidP="00327AEB"/>
    <w:p w14:paraId="477B1D32" w14:textId="199C0D44" w:rsidR="00327AEB" w:rsidRPr="00327AEB" w:rsidRDefault="00327AEB" w:rsidP="00327AEB">
      <w:pPr>
        <w:pStyle w:val="ListParagraph"/>
        <w:numPr>
          <w:ilvl w:val="0"/>
          <w:numId w:val="2"/>
        </w:numPr>
        <w:rPr>
          <w:b/>
        </w:rPr>
      </w:pPr>
      <w:r>
        <w:t>“A” shows only one cloud, while “b” shows several, and the artist has used her imagination in drawing them. One almost looks like a cat.</w:t>
      </w:r>
    </w:p>
    <w:p w14:paraId="12B5A9B2" w14:textId="77777777" w:rsidR="00327AEB" w:rsidRPr="00327AEB" w:rsidRDefault="00327AEB" w:rsidP="00327AEB">
      <w:pPr>
        <w:rPr>
          <w:b/>
        </w:rPr>
      </w:pPr>
    </w:p>
    <w:p w14:paraId="5D943402" w14:textId="1FB46B0C" w:rsidR="00327AEB" w:rsidRPr="00327AEB" w:rsidRDefault="00327AEB" w:rsidP="00327AEB">
      <w:pPr>
        <w:pStyle w:val="ListParagraph"/>
        <w:numPr>
          <w:ilvl w:val="0"/>
          <w:numId w:val="2"/>
        </w:numPr>
        <w:rPr>
          <w:b/>
        </w:rPr>
      </w:pPr>
      <w:r>
        <w:t>“A” shows four windows on the house, and their details, but “B” shows only two windows and doesn’t show their details.</w:t>
      </w:r>
    </w:p>
    <w:p w14:paraId="04453A28" w14:textId="77777777" w:rsidR="00327AEB" w:rsidRPr="00327AEB" w:rsidRDefault="00327AEB" w:rsidP="00327AEB">
      <w:pPr>
        <w:pStyle w:val="ListParagraph"/>
        <w:rPr>
          <w:b/>
        </w:rPr>
      </w:pPr>
    </w:p>
    <w:p w14:paraId="677B67AD" w14:textId="57267E8D" w:rsidR="00327AEB" w:rsidRPr="00327AEB" w:rsidRDefault="00327AEB" w:rsidP="00327AEB">
      <w:pPr>
        <w:pStyle w:val="ListParagraph"/>
        <w:numPr>
          <w:ilvl w:val="0"/>
          <w:numId w:val="2"/>
        </w:numPr>
        <w:rPr>
          <w:b/>
        </w:rPr>
      </w:pPr>
      <w:r>
        <w:t>“A” shows the shingles on the roof and “B” doesn’t.</w:t>
      </w:r>
    </w:p>
    <w:p w14:paraId="5C5B4F4F" w14:textId="77777777" w:rsidR="00327AEB" w:rsidRPr="00327AEB" w:rsidRDefault="00327AEB" w:rsidP="00327AEB">
      <w:pPr>
        <w:pStyle w:val="ListParagraph"/>
        <w:rPr>
          <w:b/>
        </w:rPr>
      </w:pPr>
    </w:p>
    <w:p w14:paraId="7AD1C40E" w14:textId="3012B0C6" w:rsidR="00327AEB" w:rsidRPr="00327AEB" w:rsidRDefault="00327AEB" w:rsidP="00327AEB">
      <w:pPr>
        <w:pStyle w:val="ListParagraph"/>
        <w:numPr>
          <w:ilvl w:val="0"/>
          <w:numId w:val="2"/>
        </w:numPr>
        <w:rPr>
          <w:b/>
        </w:rPr>
      </w:pPr>
      <w:r>
        <w:t>“A” shows several cars, but “B” shows only one car.</w:t>
      </w:r>
    </w:p>
    <w:p w14:paraId="1FFA6627" w14:textId="77777777" w:rsidR="00327AEB" w:rsidRPr="00327AEB" w:rsidRDefault="00327AEB" w:rsidP="00327AEB">
      <w:pPr>
        <w:pStyle w:val="ListParagraph"/>
        <w:rPr>
          <w:b/>
        </w:rPr>
      </w:pPr>
    </w:p>
    <w:p w14:paraId="58145B2B" w14:textId="3B3DEA4C" w:rsidR="00327AEB" w:rsidRPr="00327AEB" w:rsidRDefault="00327AEB" w:rsidP="00327AEB">
      <w:pPr>
        <w:pStyle w:val="ListParagraph"/>
        <w:numPr>
          <w:ilvl w:val="0"/>
          <w:numId w:val="2"/>
        </w:numPr>
        <w:rPr>
          <w:b/>
        </w:rPr>
      </w:pPr>
      <w:r>
        <w:t>“A” shows a road sign, but “B” doesn’t.</w:t>
      </w:r>
    </w:p>
    <w:p w14:paraId="5C7B4363" w14:textId="77777777" w:rsidR="00327AEB" w:rsidRPr="00327AEB" w:rsidRDefault="00327AEB" w:rsidP="00327AEB">
      <w:pPr>
        <w:pStyle w:val="ListParagraph"/>
        <w:rPr>
          <w:b/>
        </w:rPr>
      </w:pPr>
    </w:p>
    <w:p w14:paraId="51524704" w14:textId="321177E9" w:rsidR="00327AEB" w:rsidRPr="00327AEB" w:rsidRDefault="00327AEB" w:rsidP="00327AEB">
      <w:pPr>
        <w:pStyle w:val="ListParagraph"/>
        <w:numPr>
          <w:ilvl w:val="0"/>
          <w:numId w:val="2"/>
        </w:numPr>
        <w:rPr>
          <w:b/>
        </w:rPr>
      </w:pPr>
      <w:r>
        <w:t>“A” shows several people playing ball, but “B” shows only one player.</w:t>
      </w:r>
    </w:p>
    <w:p w14:paraId="0C297781" w14:textId="77777777" w:rsidR="00327AEB" w:rsidRPr="00327AEB" w:rsidRDefault="00327AEB" w:rsidP="00327AEB">
      <w:pPr>
        <w:pStyle w:val="ListParagraph"/>
        <w:rPr>
          <w:b/>
        </w:rPr>
      </w:pPr>
    </w:p>
    <w:p w14:paraId="6331E4F5" w14:textId="7F11507B" w:rsidR="00327AEB" w:rsidRPr="00E22592" w:rsidRDefault="00E22592" w:rsidP="00327AEB">
      <w:pPr>
        <w:pStyle w:val="ListParagraph"/>
        <w:numPr>
          <w:ilvl w:val="0"/>
          <w:numId w:val="2"/>
        </w:numPr>
        <w:rPr>
          <w:b/>
        </w:rPr>
      </w:pPr>
      <w:r>
        <w:t>“A” shows shadows, but “B” doesn’t.</w:t>
      </w:r>
    </w:p>
    <w:p w14:paraId="5E560809" w14:textId="77777777" w:rsidR="00E22592" w:rsidRPr="00E22592" w:rsidRDefault="00E22592" w:rsidP="00E22592">
      <w:pPr>
        <w:pStyle w:val="ListParagraph"/>
        <w:rPr>
          <w:b/>
        </w:rPr>
      </w:pPr>
    </w:p>
    <w:p w14:paraId="56498A93" w14:textId="1E3782AC" w:rsidR="00E22592" w:rsidRPr="00EF21D7" w:rsidRDefault="00EF21D7" w:rsidP="00327AEB">
      <w:pPr>
        <w:pStyle w:val="ListParagraph"/>
        <w:numPr>
          <w:ilvl w:val="0"/>
          <w:numId w:val="2"/>
        </w:numPr>
        <w:rPr>
          <w:b/>
        </w:rPr>
      </w:pPr>
      <w:r>
        <w:t>“A’ shows a butterfly, but “B” doesn’t.</w:t>
      </w:r>
    </w:p>
    <w:p w14:paraId="621805DF" w14:textId="77777777" w:rsidR="00EF21D7" w:rsidRPr="00EF21D7" w:rsidRDefault="00EF21D7" w:rsidP="00EF21D7">
      <w:pPr>
        <w:pStyle w:val="ListParagraph"/>
        <w:rPr>
          <w:b/>
        </w:rPr>
      </w:pPr>
    </w:p>
    <w:p w14:paraId="529CBD53" w14:textId="4A466E61" w:rsidR="00EF21D7" w:rsidRPr="00EF21D7" w:rsidRDefault="00EF21D7" w:rsidP="00327AEB">
      <w:pPr>
        <w:pStyle w:val="ListParagraph"/>
        <w:numPr>
          <w:ilvl w:val="0"/>
          <w:numId w:val="2"/>
        </w:numPr>
        <w:rPr>
          <w:b/>
        </w:rPr>
      </w:pPr>
      <w:r>
        <w:t>“A” shows smoke coming out of the chimney, but “B” doesn’t.</w:t>
      </w:r>
    </w:p>
    <w:p w14:paraId="6545DC4F" w14:textId="77777777" w:rsidR="00EF21D7" w:rsidRPr="00EF21D7" w:rsidRDefault="00EF21D7" w:rsidP="00EF21D7">
      <w:pPr>
        <w:pStyle w:val="ListParagraph"/>
        <w:rPr>
          <w:b/>
        </w:rPr>
      </w:pPr>
    </w:p>
    <w:p w14:paraId="0B054C1E" w14:textId="75F9799A" w:rsidR="00EF21D7" w:rsidRPr="00EF21D7" w:rsidRDefault="00EF21D7" w:rsidP="00327AEB">
      <w:pPr>
        <w:pStyle w:val="ListParagraph"/>
        <w:numPr>
          <w:ilvl w:val="0"/>
          <w:numId w:val="2"/>
        </w:numPr>
        <w:rPr>
          <w:b/>
        </w:rPr>
      </w:pPr>
      <w:r>
        <w:t>“A” shows the detail of the trees and flowers, but “B” doesn’t work.</w:t>
      </w:r>
    </w:p>
    <w:p w14:paraId="688E8639" w14:textId="77777777" w:rsidR="00EF21D7" w:rsidRPr="00EF21D7" w:rsidRDefault="00EF21D7" w:rsidP="00EF21D7">
      <w:pPr>
        <w:pStyle w:val="ListParagraph"/>
        <w:rPr>
          <w:b/>
        </w:rPr>
      </w:pPr>
    </w:p>
    <w:p w14:paraId="7EBB0A7E" w14:textId="78DDFF08" w:rsidR="00EF21D7" w:rsidRPr="001B37BC" w:rsidRDefault="001B37BC" w:rsidP="00327AEB">
      <w:pPr>
        <w:pStyle w:val="ListParagraph"/>
        <w:numPr>
          <w:ilvl w:val="0"/>
          <w:numId w:val="2"/>
        </w:numPr>
        <w:rPr>
          <w:b/>
        </w:rPr>
      </w:pPr>
      <w:r>
        <w:t>“A” shows a television antenna, but “B” doesn’t.</w:t>
      </w:r>
    </w:p>
    <w:p w14:paraId="17DFFBF9" w14:textId="77777777" w:rsidR="001B37BC" w:rsidRPr="001B37BC" w:rsidRDefault="001B37BC" w:rsidP="001B37BC">
      <w:pPr>
        <w:pStyle w:val="ListParagraph"/>
        <w:rPr>
          <w:b/>
        </w:rPr>
      </w:pPr>
    </w:p>
    <w:p w14:paraId="778DD98D" w14:textId="022FF940" w:rsidR="001B37BC" w:rsidRPr="001B37BC" w:rsidRDefault="001B37BC" w:rsidP="00327AEB">
      <w:pPr>
        <w:pStyle w:val="ListParagraph"/>
        <w:numPr>
          <w:ilvl w:val="0"/>
          <w:numId w:val="2"/>
        </w:numPr>
        <w:rPr>
          <w:b/>
        </w:rPr>
      </w:pPr>
      <w:r>
        <w:t>“A” shows the birds very clearly in the sky, but “B” shows them only as smudges.</w:t>
      </w:r>
    </w:p>
    <w:p w14:paraId="2A4179CF" w14:textId="77777777" w:rsidR="001B37BC" w:rsidRPr="001B37BC" w:rsidRDefault="001B37BC" w:rsidP="001B37BC">
      <w:pPr>
        <w:pStyle w:val="ListParagraph"/>
        <w:rPr>
          <w:b/>
        </w:rPr>
      </w:pPr>
    </w:p>
    <w:p w14:paraId="0579BC82" w14:textId="75D8095C" w:rsidR="001B37BC" w:rsidRDefault="001B37BC" w:rsidP="001B37BC">
      <w:r>
        <w:t>Lily, who may become a scientist when she grows up, tried to show absolutely everything that was in front of her. She doesn’t have the skill to show all of the details properly, and there are too many of them for her to have included every one in the drawing, but she did the best that she could.</w:t>
      </w:r>
    </w:p>
    <w:p w14:paraId="7BEC0D32" w14:textId="29C34441" w:rsidR="001B37BC" w:rsidRDefault="001B37BC" w:rsidP="001B37BC"/>
    <w:p w14:paraId="431E4CA7" w14:textId="3D6F207B" w:rsidR="001B37BC" w:rsidRPr="001B37BC" w:rsidRDefault="001B37BC" w:rsidP="001B37BC">
      <w:r>
        <w:t>Violet, on the other hand, drew her picture in a general way, rather than focusing on exact details. She is more concerned with the “impression” that an object gives than with exactness. While this difference in their personalities is interesting, the main point of this puzzle is this: if you remember that people tend to see things differently based on their own interests and experiences, it will help you when you listen to witnesses describe what they have seen. Keep in mind that while different people will describe the same scene in completely different ways, and each of them will think that he or she is being completely accurate, there is no such thing as complete accuracy of observation.</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271B8"/>
    <w:multiLevelType w:val="hybridMultilevel"/>
    <w:tmpl w:val="4B242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E61B8A"/>
    <w:multiLevelType w:val="hybridMultilevel"/>
    <w:tmpl w:val="E20CA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37BC"/>
    <w:rsid w:val="00327AEB"/>
    <w:rsid w:val="0038015A"/>
    <w:rsid w:val="00410E3E"/>
    <w:rsid w:val="00626E76"/>
    <w:rsid w:val="00993C25"/>
    <w:rsid w:val="00A901AC"/>
    <w:rsid w:val="00BA79CF"/>
    <w:rsid w:val="00C869E6"/>
    <w:rsid w:val="00D91473"/>
    <w:rsid w:val="00E16D41"/>
    <w:rsid w:val="00E22592"/>
    <w:rsid w:val="00EF21D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6E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31</TotalTime>
  <Pages>1</Pages>
  <Words>307</Words>
  <Characters>1751</Characters>
  <Application>Microsoft Office Word</Application>
  <DocSecurity>0</DocSecurity>
  <Lines>14</Lines>
  <Paragraphs>4</Paragraphs>
  <ScaleCrop>false</ScaleCrop>
  <Company>Mark's Text Terminal</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2018-04-23T11:51:00Z</dcterms:created>
  <dcterms:modified xsi:type="dcterms:W3CDTF">2018-05-31T12:33:00Z</dcterms:modified>
</cp:coreProperties>
</file>