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499853AC"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207C57">
        <w:rPr>
          <w:rFonts w:ascii="Times New Roman" w:hAnsi="Times New Roman" w:cs="Times New Roman"/>
          <w:b/>
        </w:rPr>
        <w:t>28</w:t>
      </w:r>
      <w:r>
        <w:rPr>
          <w:rFonts w:ascii="Times New Roman" w:hAnsi="Times New Roman" w:cs="Times New Roman"/>
          <w:b/>
        </w:rPr>
        <w:t xml:space="preserve"> Worksheet:</w:t>
      </w:r>
      <w:r w:rsidR="00705B5D">
        <w:rPr>
          <w:rFonts w:ascii="Times New Roman" w:hAnsi="Times New Roman" w:cs="Times New Roman"/>
          <w:b/>
        </w:rPr>
        <w:t xml:space="preserve"> </w:t>
      </w:r>
      <w:r w:rsidR="00207C57">
        <w:rPr>
          <w:rFonts w:ascii="Times New Roman" w:hAnsi="Times New Roman" w:cs="Times New Roman"/>
          <w:b/>
          <w:i/>
          <w:iCs/>
        </w:rPr>
        <w:t>Areas or Surfaces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0E4398AF"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207C57">
        <w:rPr>
          <w:rFonts w:ascii="Times New Roman" w:hAnsi="Times New Roman" w:cs="Times New Roman"/>
          <w:bCs/>
          <w:i/>
          <w:iCs/>
        </w:rPr>
        <w:t>areas and surfaces</w:t>
      </w:r>
      <w:r>
        <w:rPr>
          <w:rFonts w:ascii="Times New Roman" w:hAnsi="Times New Roman" w:cs="Times New Roman"/>
          <w:bCs/>
        </w:rPr>
        <w:t xml:space="preserve">. Please answer the reading comprehension that follow this list of </w:t>
      </w:r>
      <w:r w:rsidR="00207C57">
        <w:rPr>
          <w:rFonts w:ascii="Times New Roman" w:hAnsi="Times New Roman" w:cs="Times New Roman"/>
          <w:bCs/>
        </w:rPr>
        <w:t>areas or surfaces</w:t>
      </w:r>
      <w:r>
        <w:rPr>
          <w:rFonts w:ascii="Times New Roman" w:hAnsi="Times New Roman" w:cs="Times New Roman"/>
          <w:bCs/>
        </w:rPr>
        <w:t>.</w:t>
      </w:r>
    </w:p>
    <w:p w14:paraId="7222F7B0" w14:textId="42850E8D" w:rsidR="00E33988" w:rsidRDefault="00E33988">
      <w:pPr>
        <w:rPr>
          <w:rFonts w:ascii="Times New Roman" w:hAnsi="Times New Roman" w:cs="Times New Roman"/>
          <w:bCs/>
        </w:rPr>
      </w:pPr>
    </w:p>
    <w:p w14:paraId="50FC77C1" w14:textId="56C8F84E" w:rsidR="00E33988" w:rsidRPr="00E33988" w:rsidRDefault="00E33988" w:rsidP="00E33988">
      <w:pPr>
        <w:widowControl w:val="0"/>
        <w:jc w:val="center"/>
        <w:rPr>
          <w:rFonts w:ascii="Times New Roman" w:hAnsi="Times New Roman" w:cs="Times New Roman"/>
          <w:b/>
          <w:bCs/>
          <w:u w:val="single"/>
        </w:rPr>
      </w:pPr>
      <w:r w:rsidRPr="00E33988">
        <w:rPr>
          <w:rFonts w:ascii="Times New Roman" w:hAnsi="Times New Roman" w:cs="Times New Roman"/>
          <w:b/>
          <w:bCs/>
          <w:u w:val="single"/>
        </w:rPr>
        <w:t>Areas or Surfaces</w:t>
      </w:r>
    </w:p>
    <w:p w14:paraId="008B0693" w14:textId="77777777" w:rsidR="00E33988" w:rsidRPr="00E33988" w:rsidRDefault="00E33988" w:rsidP="00E33988">
      <w:pPr>
        <w:pStyle w:val="ListParagraph"/>
        <w:widowControl w:val="0"/>
        <w:numPr>
          <w:ilvl w:val="0"/>
          <w:numId w:val="1"/>
        </w:numPr>
        <w:jc w:val="center"/>
      </w:pPr>
      <w:r w:rsidRPr="00E33988">
        <w:t>1 acre = 43,560 square feet = 4,840 square yards = 0,405 hectare</w:t>
      </w:r>
    </w:p>
    <w:p w14:paraId="7087F89C" w14:textId="77777777" w:rsidR="00E33988" w:rsidRPr="00E33988" w:rsidRDefault="00E33988" w:rsidP="00E33988">
      <w:pPr>
        <w:pStyle w:val="ListParagraph"/>
        <w:widowControl w:val="0"/>
        <w:numPr>
          <w:ilvl w:val="0"/>
          <w:numId w:val="1"/>
        </w:numPr>
        <w:jc w:val="center"/>
      </w:pPr>
      <w:r w:rsidRPr="00E33988">
        <w:t>1 are = 119.599 square yards = 0.025 acre</w:t>
      </w:r>
    </w:p>
    <w:p w14:paraId="2B597641" w14:textId="77777777" w:rsidR="00E33988" w:rsidRPr="00E33988" w:rsidRDefault="00E33988" w:rsidP="00E33988">
      <w:pPr>
        <w:pStyle w:val="ListParagraph"/>
        <w:widowControl w:val="0"/>
        <w:numPr>
          <w:ilvl w:val="0"/>
          <w:numId w:val="1"/>
        </w:numPr>
        <w:jc w:val="center"/>
      </w:pPr>
      <w:r w:rsidRPr="00E33988">
        <w:t>1 bolt length = 100 yards</w:t>
      </w:r>
    </w:p>
    <w:p w14:paraId="221A6B1D" w14:textId="77777777" w:rsidR="00E33988" w:rsidRPr="00E33988" w:rsidRDefault="00E33988" w:rsidP="00E33988">
      <w:pPr>
        <w:pStyle w:val="ListParagraph"/>
        <w:widowControl w:val="0"/>
        <w:numPr>
          <w:ilvl w:val="0"/>
          <w:numId w:val="1"/>
        </w:numPr>
        <w:jc w:val="center"/>
      </w:pPr>
      <w:r w:rsidRPr="00E33988">
        <w:t>1 bold width = 45 or 60 inches</w:t>
      </w:r>
    </w:p>
    <w:p w14:paraId="6A8C06A8" w14:textId="77777777" w:rsidR="00E33988" w:rsidRPr="00E33988" w:rsidRDefault="00E33988" w:rsidP="00E33988">
      <w:pPr>
        <w:pStyle w:val="ListParagraph"/>
        <w:widowControl w:val="0"/>
        <w:numPr>
          <w:ilvl w:val="0"/>
          <w:numId w:val="1"/>
        </w:numPr>
        <w:jc w:val="center"/>
      </w:pPr>
      <w:r w:rsidRPr="00E33988">
        <w:t>1 hectare = 2.471 acres</w:t>
      </w:r>
    </w:p>
    <w:p w14:paraId="18E8540B" w14:textId="77777777" w:rsidR="00E33988" w:rsidRPr="00E33988" w:rsidRDefault="00E33988" w:rsidP="00E33988">
      <w:pPr>
        <w:pStyle w:val="ListParagraph"/>
        <w:widowControl w:val="0"/>
        <w:numPr>
          <w:ilvl w:val="0"/>
          <w:numId w:val="1"/>
        </w:numPr>
        <w:jc w:val="center"/>
      </w:pPr>
      <w:r w:rsidRPr="00E33988">
        <w:t>1 square (building) = 100 square feet</w:t>
      </w:r>
    </w:p>
    <w:p w14:paraId="23ECEAE3" w14:textId="77777777" w:rsidR="00E33988" w:rsidRPr="00E33988" w:rsidRDefault="00E33988" w:rsidP="00E33988">
      <w:pPr>
        <w:pStyle w:val="ListParagraph"/>
        <w:widowControl w:val="0"/>
        <w:numPr>
          <w:ilvl w:val="0"/>
          <w:numId w:val="1"/>
        </w:numPr>
        <w:jc w:val="center"/>
      </w:pPr>
      <w:r w:rsidRPr="00E33988">
        <w:t>1 square centimeter = 0.155 square inch</w:t>
      </w:r>
    </w:p>
    <w:p w14:paraId="52FBC57B" w14:textId="77777777" w:rsidR="00E33988" w:rsidRPr="00E33988" w:rsidRDefault="00E33988" w:rsidP="00E33988">
      <w:pPr>
        <w:pStyle w:val="ListParagraph"/>
        <w:widowControl w:val="0"/>
        <w:numPr>
          <w:ilvl w:val="0"/>
          <w:numId w:val="1"/>
        </w:numPr>
        <w:jc w:val="center"/>
      </w:pPr>
      <w:r w:rsidRPr="00E33988">
        <w:t>1 square decimeter = 15.500 square inches</w:t>
      </w:r>
    </w:p>
    <w:p w14:paraId="1FD3D04F" w14:textId="77777777" w:rsidR="00E33988" w:rsidRPr="00E33988" w:rsidRDefault="00E33988" w:rsidP="00E33988">
      <w:pPr>
        <w:pStyle w:val="ListParagraph"/>
        <w:widowControl w:val="0"/>
        <w:numPr>
          <w:ilvl w:val="0"/>
          <w:numId w:val="1"/>
        </w:numPr>
        <w:jc w:val="center"/>
      </w:pPr>
      <w:r w:rsidRPr="00E33988">
        <w:t>1 square foot = 929.030 centimeters</w:t>
      </w:r>
    </w:p>
    <w:p w14:paraId="1BEB2B43" w14:textId="77777777" w:rsidR="00E33988" w:rsidRPr="00E33988" w:rsidRDefault="00E33988" w:rsidP="00E33988">
      <w:pPr>
        <w:pStyle w:val="ListParagraph"/>
        <w:widowControl w:val="0"/>
        <w:numPr>
          <w:ilvl w:val="0"/>
          <w:numId w:val="1"/>
        </w:numPr>
        <w:jc w:val="center"/>
      </w:pPr>
      <w:r w:rsidRPr="00E33988">
        <w:t>1 square inch = 6.4516 square centimeters</w:t>
      </w:r>
    </w:p>
    <w:p w14:paraId="27E76489" w14:textId="77777777" w:rsidR="00E33988" w:rsidRPr="00E33988" w:rsidRDefault="00E33988" w:rsidP="00E33988">
      <w:pPr>
        <w:pStyle w:val="ListParagraph"/>
        <w:widowControl w:val="0"/>
        <w:numPr>
          <w:ilvl w:val="0"/>
          <w:numId w:val="1"/>
        </w:numPr>
        <w:jc w:val="center"/>
      </w:pPr>
      <w:r w:rsidRPr="00E33988">
        <w:t>1 square kilometer = 247.104 acres = 0.386 square mile</w:t>
      </w:r>
    </w:p>
    <w:p w14:paraId="7308A246" w14:textId="77777777" w:rsidR="00E33988" w:rsidRPr="00E33988" w:rsidRDefault="00E33988" w:rsidP="00E33988">
      <w:pPr>
        <w:pStyle w:val="ListParagraph"/>
        <w:widowControl w:val="0"/>
        <w:numPr>
          <w:ilvl w:val="0"/>
          <w:numId w:val="1"/>
        </w:numPr>
        <w:jc w:val="center"/>
      </w:pPr>
      <w:r w:rsidRPr="00E33988">
        <w:t>1 square meter = 1.196 square yards = 10.764 square feet</w:t>
      </w:r>
    </w:p>
    <w:p w14:paraId="2D4654B6" w14:textId="77777777" w:rsidR="00E33988" w:rsidRPr="00E33988" w:rsidRDefault="00E33988" w:rsidP="00E33988">
      <w:pPr>
        <w:pStyle w:val="ListParagraph"/>
        <w:widowControl w:val="0"/>
        <w:numPr>
          <w:ilvl w:val="0"/>
          <w:numId w:val="1"/>
        </w:numPr>
        <w:jc w:val="center"/>
      </w:pPr>
      <w:r w:rsidRPr="00E33988">
        <w:t>1 square mile = 258.999 hectares</w:t>
      </w:r>
    </w:p>
    <w:p w14:paraId="7E2C9890" w14:textId="77777777" w:rsidR="00E33988" w:rsidRPr="00E33988" w:rsidRDefault="00E33988" w:rsidP="00E33988">
      <w:pPr>
        <w:pStyle w:val="ListParagraph"/>
        <w:widowControl w:val="0"/>
        <w:numPr>
          <w:ilvl w:val="0"/>
          <w:numId w:val="1"/>
        </w:numPr>
        <w:jc w:val="center"/>
      </w:pPr>
      <w:r w:rsidRPr="00E33988">
        <w:t>1 square millimeter = 0.002 square inch</w:t>
      </w:r>
    </w:p>
    <w:p w14:paraId="0FE5D356" w14:textId="77777777" w:rsidR="00E33988" w:rsidRPr="00E33988" w:rsidRDefault="00E33988" w:rsidP="00E33988">
      <w:pPr>
        <w:pStyle w:val="ListParagraph"/>
        <w:widowControl w:val="0"/>
        <w:numPr>
          <w:ilvl w:val="0"/>
          <w:numId w:val="1"/>
        </w:numPr>
        <w:jc w:val="center"/>
      </w:pPr>
      <w:r w:rsidRPr="00E33988">
        <w:t>1 square rod, square pole, or square perch = 25.293 square meters</w:t>
      </w:r>
    </w:p>
    <w:p w14:paraId="7EE94A01" w14:textId="77777777" w:rsidR="00E33988" w:rsidRPr="00E33988" w:rsidRDefault="00E33988" w:rsidP="00E33988">
      <w:pPr>
        <w:pStyle w:val="ListParagraph"/>
        <w:widowControl w:val="0"/>
        <w:numPr>
          <w:ilvl w:val="0"/>
          <w:numId w:val="1"/>
        </w:numPr>
        <w:jc w:val="center"/>
      </w:pPr>
      <w:r w:rsidRPr="00E33988">
        <w:t>1 square yard = 0.836 square meter</w:t>
      </w:r>
    </w:p>
    <w:p w14:paraId="058C1B8E" w14:textId="77777777" w:rsidR="00E33988" w:rsidRDefault="00E33988">
      <w:pPr>
        <w:rPr>
          <w:rFonts w:ascii="Times New Roman" w:hAnsi="Times New Roman" w:cs="Times New Roman"/>
          <w:bCs/>
        </w:rPr>
      </w:pPr>
    </w:p>
    <w:p w14:paraId="66A084CA" w14:textId="524521FA"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41355AB2" w14:textId="36E54791" w:rsidR="00207C57" w:rsidRDefault="00207C57" w:rsidP="005E7BC7">
      <w:pPr>
        <w:widowControl w:val="0"/>
        <w:rPr>
          <w:rFonts w:ascii="Times New Roman" w:hAnsi="Times New Roman" w:cs="Times New Roman"/>
          <w:lang w:eastAsia="ja-JP"/>
        </w:rPr>
      </w:pPr>
    </w:p>
    <w:p w14:paraId="14F7448B" w14:textId="206566BF" w:rsidR="00207C57" w:rsidRPr="00207C57" w:rsidRDefault="00207C57" w:rsidP="00207C57">
      <w:pPr>
        <w:pStyle w:val="ListParagraph"/>
        <w:widowControl w:val="0"/>
        <w:numPr>
          <w:ilvl w:val="0"/>
          <w:numId w:val="2"/>
        </w:numPr>
        <w:rPr>
          <w:b/>
          <w:bCs/>
          <w:lang w:eastAsia="ja-JP"/>
        </w:rPr>
      </w:pPr>
      <w:r w:rsidRPr="00207C57">
        <w:rPr>
          <w:b/>
          <w:bCs/>
          <w:lang w:eastAsia="ja-JP"/>
        </w:rPr>
        <w:t>How many</w:t>
      </w:r>
      <w:r>
        <w:rPr>
          <w:lang w:eastAsia="ja-JP"/>
        </w:rPr>
        <w:t xml:space="preserve"> square feet are in an acre?</w:t>
      </w:r>
    </w:p>
    <w:p w14:paraId="6D237DEF" w14:textId="1A80F87F" w:rsidR="00207C57" w:rsidRDefault="00207C57" w:rsidP="00207C57">
      <w:pPr>
        <w:widowControl w:val="0"/>
        <w:rPr>
          <w:b/>
          <w:bCs/>
          <w:lang w:eastAsia="ja-JP"/>
        </w:rPr>
      </w:pPr>
    </w:p>
    <w:p w14:paraId="60C9EE83" w14:textId="77777777" w:rsidR="00207C57" w:rsidRPr="00207C57" w:rsidRDefault="00207C57" w:rsidP="00207C57">
      <w:pPr>
        <w:widowControl w:val="0"/>
        <w:rPr>
          <w:b/>
          <w:bCs/>
          <w:lang w:eastAsia="ja-JP"/>
        </w:rPr>
      </w:pPr>
    </w:p>
    <w:p w14:paraId="6CAC1318" w14:textId="77761BD1" w:rsidR="00207C57" w:rsidRPr="00207C57" w:rsidRDefault="00207C57" w:rsidP="00207C57">
      <w:pPr>
        <w:pStyle w:val="ListParagraph"/>
        <w:widowControl w:val="0"/>
        <w:numPr>
          <w:ilvl w:val="0"/>
          <w:numId w:val="2"/>
        </w:numPr>
        <w:rPr>
          <w:b/>
          <w:bCs/>
          <w:lang w:eastAsia="ja-JP"/>
        </w:rPr>
      </w:pPr>
      <w:r w:rsidRPr="00207C57">
        <w:rPr>
          <w:b/>
          <w:bCs/>
          <w:lang w:eastAsia="ja-JP"/>
        </w:rPr>
        <w:t>What</w:t>
      </w:r>
      <w:r>
        <w:rPr>
          <w:lang w:eastAsia="ja-JP"/>
        </w:rPr>
        <w:t xml:space="preserve"> word describes an area that is the equivalent of 2.471 acres?</w:t>
      </w:r>
    </w:p>
    <w:p w14:paraId="09161A17" w14:textId="22D3C8DC" w:rsidR="00207C57" w:rsidRDefault="00207C57" w:rsidP="00207C57">
      <w:pPr>
        <w:widowControl w:val="0"/>
        <w:rPr>
          <w:b/>
          <w:bCs/>
          <w:lang w:eastAsia="ja-JP"/>
        </w:rPr>
      </w:pPr>
    </w:p>
    <w:p w14:paraId="31CD557F" w14:textId="77777777" w:rsidR="00207C57" w:rsidRPr="00207C57" w:rsidRDefault="00207C57" w:rsidP="00207C57">
      <w:pPr>
        <w:widowControl w:val="0"/>
        <w:rPr>
          <w:b/>
          <w:bCs/>
          <w:lang w:eastAsia="ja-JP"/>
        </w:rPr>
      </w:pPr>
    </w:p>
    <w:p w14:paraId="3CC1F238" w14:textId="66A8319A" w:rsidR="00207C57" w:rsidRPr="00207C57" w:rsidRDefault="00207C57" w:rsidP="00207C57">
      <w:pPr>
        <w:pStyle w:val="ListParagraph"/>
        <w:widowControl w:val="0"/>
        <w:numPr>
          <w:ilvl w:val="0"/>
          <w:numId w:val="2"/>
        </w:numPr>
        <w:rPr>
          <w:b/>
          <w:bCs/>
          <w:lang w:eastAsia="ja-JP"/>
        </w:rPr>
      </w:pPr>
      <w:r w:rsidRPr="00207C57">
        <w:rPr>
          <w:b/>
          <w:bCs/>
          <w:lang w:eastAsia="ja-JP"/>
        </w:rPr>
        <w:t>How many</w:t>
      </w:r>
      <w:r>
        <w:rPr>
          <w:lang w:eastAsia="ja-JP"/>
        </w:rPr>
        <w:t xml:space="preserve"> square inches is 6.4516 centimeters?</w:t>
      </w:r>
    </w:p>
    <w:p w14:paraId="5D83D0BD" w14:textId="6E12FB6D" w:rsidR="00207C57" w:rsidRDefault="00207C57" w:rsidP="00207C57">
      <w:pPr>
        <w:widowControl w:val="0"/>
        <w:rPr>
          <w:b/>
          <w:bCs/>
          <w:lang w:eastAsia="ja-JP"/>
        </w:rPr>
      </w:pPr>
    </w:p>
    <w:p w14:paraId="69446DCB" w14:textId="77777777" w:rsidR="00207C57" w:rsidRPr="00207C57" w:rsidRDefault="00207C57" w:rsidP="00207C57">
      <w:pPr>
        <w:widowControl w:val="0"/>
        <w:rPr>
          <w:b/>
          <w:bCs/>
          <w:lang w:eastAsia="ja-JP"/>
        </w:rPr>
      </w:pPr>
    </w:p>
    <w:p w14:paraId="09ADABE5" w14:textId="3D79FCE4" w:rsidR="00207C57" w:rsidRPr="00207C57" w:rsidRDefault="00207C57" w:rsidP="00207C57">
      <w:pPr>
        <w:pStyle w:val="ListParagraph"/>
        <w:widowControl w:val="0"/>
        <w:numPr>
          <w:ilvl w:val="0"/>
          <w:numId w:val="2"/>
        </w:numPr>
        <w:rPr>
          <w:b/>
          <w:bCs/>
          <w:lang w:eastAsia="ja-JP"/>
        </w:rPr>
      </w:pPr>
      <w:r w:rsidRPr="00207C57">
        <w:rPr>
          <w:b/>
          <w:bCs/>
          <w:lang w:eastAsia="ja-JP"/>
        </w:rPr>
        <w:t>How many</w:t>
      </w:r>
      <w:r>
        <w:rPr>
          <w:lang w:eastAsia="ja-JP"/>
        </w:rPr>
        <w:t xml:space="preserve"> hectares is one square mile?</w:t>
      </w:r>
    </w:p>
    <w:p w14:paraId="0BE78116" w14:textId="66F5F8D1" w:rsidR="00207C57" w:rsidRDefault="00207C57" w:rsidP="00207C57">
      <w:pPr>
        <w:widowControl w:val="0"/>
        <w:rPr>
          <w:b/>
          <w:bCs/>
          <w:lang w:eastAsia="ja-JP"/>
        </w:rPr>
      </w:pPr>
    </w:p>
    <w:p w14:paraId="0557506E" w14:textId="77777777" w:rsidR="00207C57" w:rsidRPr="00207C57" w:rsidRDefault="00207C57" w:rsidP="00207C57">
      <w:pPr>
        <w:widowControl w:val="0"/>
        <w:rPr>
          <w:b/>
          <w:bCs/>
          <w:lang w:eastAsia="ja-JP"/>
        </w:rPr>
      </w:pPr>
    </w:p>
    <w:p w14:paraId="53B4BDAF" w14:textId="57E49CB2" w:rsidR="00207C57" w:rsidRPr="00207C57" w:rsidRDefault="00207C57" w:rsidP="00207C57">
      <w:pPr>
        <w:pStyle w:val="ListParagraph"/>
        <w:widowControl w:val="0"/>
        <w:numPr>
          <w:ilvl w:val="0"/>
          <w:numId w:val="2"/>
        </w:numPr>
        <w:rPr>
          <w:b/>
          <w:bCs/>
          <w:lang w:eastAsia="ja-JP"/>
        </w:rPr>
      </w:pPr>
      <w:r w:rsidRPr="00207C57">
        <w:rPr>
          <w:b/>
          <w:bCs/>
          <w:lang w:eastAsia="ja-JP"/>
        </w:rPr>
        <w:t>How much</w:t>
      </w:r>
      <w:r>
        <w:rPr>
          <w:lang w:eastAsia="ja-JP"/>
        </w:rPr>
        <w:t xml:space="preserve"> area is the equivalent of 0.836 square meters?</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EB37347"/>
    <w:multiLevelType w:val="hybridMultilevel"/>
    <w:tmpl w:val="AFACE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207C57"/>
    <w:rsid w:val="003040AE"/>
    <w:rsid w:val="003D1E24"/>
    <w:rsid w:val="00410E3E"/>
    <w:rsid w:val="004F3E9E"/>
    <w:rsid w:val="00522C3E"/>
    <w:rsid w:val="005E7BC7"/>
    <w:rsid w:val="00631B11"/>
    <w:rsid w:val="006B45BA"/>
    <w:rsid w:val="00705B5D"/>
    <w:rsid w:val="007C15C6"/>
    <w:rsid w:val="009C241B"/>
    <w:rsid w:val="00E04AED"/>
    <w:rsid w:val="00E33988"/>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E33988"/>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10</TotalTime>
  <Pages>1</Pages>
  <Words>262</Words>
  <Characters>1500</Characters>
  <Application>Microsoft Office Word</Application>
  <DocSecurity>0</DocSecurity>
  <Lines>12</Lines>
  <Paragraphs>3</Paragraphs>
  <ScaleCrop>false</ScaleCrop>
  <Company>Mark's Text Terminal</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2020-04-22T17:19:00Z</dcterms:modified>
</cp:coreProperties>
</file>