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FFC9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229A2AB" w14:textId="4B7EAE64" w:rsidR="00F24EDE" w:rsidRDefault="005A5A20" w:rsidP="00F24EDE">
      <w:r>
        <w:rPr>
          <w:b/>
        </w:rPr>
        <w:t>Focus on One Word Worksheet:</w:t>
      </w:r>
      <w:r w:rsidR="00F935D4">
        <w:rPr>
          <w:b/>
        </w:rPr>
        <w:t xml:space="preserve"> </w:t>
      </w:r>
      <w:r w:rsidR="00F935D4">
        <w:rPr>
          <w:b/>
          <w:i/>
          <w:iCs/>
        </w:rPr>
        <w:t>Usurp</w:t>
      </w:r>
      <w:r w:rsidR="00F24EDE">
        <w:rPr>
          <w:b/>
        </w:rPr>
        <w:t xml:space="preserve"> (</w:t>
      </w:r>
      <w:r w:rsidR="00F935D4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25238FD" w14:textId="77777777" w:rsidR="008E6A86" w:rsidRDefault="008E6A86" w:rsidP="00F24EDE"/>
    <w:p w14:paraId="27610499" w14:textId="430A0F57" w:rsidR="008E6A86" w:rsidRPr="005263CF" w:rsidRDefault="005263CF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*** didn’t check with anyone first, *** </w:t>
      </w:r>
      <w:r w:rsidRPr="005263CF">
        <w:rPr>
          <w:i/>
          <w:iCs/>
        </w:rPr>
        <w:t>usurped</w:t>
      </w:r>
      <w:r>
        <w:t xml:space="preserve"> the last piece of pizza when *** ate it.</w:t>
      </w:r>
    </w:p>
    <w:p w14:paraId="73FB4715" w14:textId="33494510" w:rsidR="005263CF" w:rsidRPr="005263CF" w:rsidRDefault="005263CF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As high school students learn in social studies, English nobles wrote the Magna Carta because they believed the king had </w:t>
      </w:r>
      <w:r w:rsidRPr="005263CF">
        <w:rPr>
          <w:i/>
          <w:iCs/>
        </w:rPr>
        <w:t>usurped</w:t>
      </w:r>
      <w:r>
        <w:t xml:space="preserve"> too much power.</w:t>
      </w:r>
    </w:p>
    <w:p w14:paraId="1CEB3993" w14:textId="5DA35B88" w:rsidR="005263CF" w:rsidRPr="005263CF" w:rsidRDefault="005263CF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***, </w:t>
      </w:r>
      <w:proofErr w:type="gramStart"/>
      <w:r>
        <w:t>a film studio executive,</w:t>
      </w:r>
      <w:proofErr w:type="gramEnd"/>
      <w:r>
        <w:t xml:space="preserve"> was sued after *** </w:t>
      </w:r>
      <w:r w:rsidRPr="005263CF">
        <w:rPr>
          <w:i/>
          <w:iCs/>
        </w:rPr>
        <w:t>usurped</w:t>
      </w:r>
      <w:r>
        <w:rPr>
          <w:i/>
          <w:iCs/>
        </w:rPr>
        <w:t xml:space="preserve"> </w:t>
      </w:r>
      <w:r>
        <w:t>the rights to the biography of *** classmate ***.</w:t>
      </w:r>
    </w:p>
    <w:p w14:paraId="5EFB56FB" w14:textId="76F26F47" w:rsidR="005263CF" w:rsidRPr="005263CF" w:rsidRDefault="005263CF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In Latin America in the 1950s, 1960s, and 1970s, it was quite common for a nation’s military to </w:t>
      </w:r>
      <w:r w:rsidRPr="005263CF">
        <w:rPr>
          <w:i/>
          <w:iCs/>
        </w:rPr>
        <w:t>usurp</w:t>
      </w:r>
      <w:r>
        <w:t xml:space="preserve"> political power in an act called a coup </w:t>
      </w:r>
      <w:proofErr w:type="spellStart"/>
      <w:r>
        <w:t>d’etat</w:t>
      </w:r>
      <w:proofErr w:type="spellEnd"/>
      <w:r>
        <w:t>.</w:t>
      </w:r>
    </w:p>
    <w:p w14:paraId="4DA3F8A5" w14:textId="054EA9AD" w:rsidR="005263CF" w:rsidRPr="008E6A86" w:rsidRDefault="005263CF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United States has three branches of government on the theory that dividing power will prevent any one group from </w:t>
      </w:r>
      <w:r w:rsidRPr="005263CF">
        <w:rPr>
          <w:i/>
          <w:iCs/>
        </w:rPr>
        <w:t>usurp</w:t>
      </w:r>
      <w:r>
        <w:rPr>
          <w:i/>
          <w:iCs/>
        </w:rPr>
        <w:t xml:space="preserve">ing </w:t>
      </w:r>
      <w:r>
        <w:t>it.</w:t>
      </w:r>
    </w:p>
    <w:p w14:paraId="4FFA2E63" w14:textId="77777777" w:rsidR="00F24EDE" w:rsidRDefault="00F24EDE" w:rsidP="00F24EDE"/>
    <w:p w14:paraId="4BD25D69" w14:textId="1379497B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F935D4">
        <w:rPr>
          <w:b/>
          <w:u w:val="single"/>
        </w:rPr>
        <w:t xml:space="preserve">verb </w:t>
      </w:r>
      <w:r w:rsidR="00F935D4">
        <w:rPr>
          <w:b/>
          <w:i/>
          <w:iCs/>
          <w:u w:val="single"/>
        </w:rPr>
        <w:t xml:space="preserve">usurp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F935D4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0469F"/>
    <w:multiLevelType w:val="hybridMultilevel"/>
    <w:tmpl w:val="2BFE0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86"/>
    <w:rsid w:val="001539C9"/>
    <w:rsid w:val="001F20BF"/>
    <w:rsid w:val="002C2733"/>
    <w:rsid w:val="002F1034"/>
    <w:rsid w:val="00335A5C"/>
    <w:rsid w:val="00410E3E"/>
    <w:rsid w:val="005263CF"/>
    <w:rsid w:val="005A5A20"/>
    <w:rsid w:val="006B45BA"/>
    <w:rsid w:val="008E6A86"/>
    <w:rsid w:val="00B27612"/>
    <w:rsid w:val="00C32881"/>
    <w:rsid w:val="00CA4835"/>
    <w:rsid w:val="00E11225"/>
    <w:rsid w:val="00EC6ED9"/>
    <w:rsid w:val="00F24EDE"/>
    <w:rsid w:val="00F935D4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133DDC"/>
  <w15:chartTrackingRefBased/>
  <w15:docId w15:val="{225C32FA-04B4-2B47-B334-CAEDA564D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7</TotalTime>
  <Pages>1</Pages>
  <Words>163</Words>
  <Characters>935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2020-09-12T14:59:00Z</dcterms:created>
  <dcterms:modified xsi:type="dcterms:W3CDTF">2020-10-13T15:47:00Z</dcterms:modified>
</cp:coreProperties>
</file>