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321611F4" w:rsidR="00F24EDE" w:rsidRDefault="005A5A20" w:rsidP="00F24EDE">
      <w:r>
        <w:rPr>
          <w:b/>
        </w:rPr>
        <w:t>Focus on One Word Worksheet:</w:t>
      </w:r>
      <w:r w:rsidR="004807AC">
        <w:rPr>
          <w:b/>
        </w:rPr>
        <w:t xml:space="preserve"> </w:t>
      </w:r>
      <w:r w:rsidR="004807AC">
        <w:rPr>
          <w:b/>
          <w:i/>
          <w:iCs/>
        </w:rPr>
        <w:t>Shill</w:t>
      </w:r>
      <w:r w:rsidR="00F24EDE">
        <w:rPr>
          <w:b/>
        </w:rPr>
        <w:t xml:space="preserve"> (</w:t>
      </w:r>
      <w:r w:rsidR="004807AC">
        <w:rPr>
          <w:b/>
        </w:rPr>
        <w:t>verb/noun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27512382" w:rsidR="008E6A86" w:rsidRPr="004807AC" w:rsidRDefault="004807A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professional athletes, after they retire from play, </w:t>
      </w:r>
      <w:r w:rsidRPr="004807AC">
        <w:rPr>
          <w:i/>
          <w:iCs/>
        </w:rPr>
        <w:t>shill</w:t>
      </w:r>
      <w:r>
        <w:t xml:space="preserve"> products like deodorant and after-shave.</w:t>
      </w:r>
    </w:p>
    <w:p w14:paraId="6ECBEAF2" w14:textId="143A3627" w:rsidR="004807AC" w:rsidRPr="004807AC" w:rsidRDefault="004807A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low-quality restaurant used a </w:t>
      </w:r>
      <w:r w:rsidRPr="004807AC">
        <w:rPr>
          <w:i/>
          <w:iCs/>
        </w:rPr>
        <w:t>shill</w:t>
      </w:r>
      <w:r>
        <w:t xml:space="preserve"> to lure unknowing tourists to its filthy tables.</w:t>
      </w:r>
    </w:p>
    <w:p w14:paraId="183C42AC" w14:textId="13139408" w:rsidR="004807AC" w:rsidRPr="004807AC" w:rsidRDefault="004807A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like songs in advertisements that </w:t>
      </w:r>
      <w:r w:rsidRPr="004807AC">
        <w:rPr>
          <w:i/>
          <w:iCs/>
        </w:rPr>
        <w:t>shill</w:t>
      </w:r>
      <w:r>
        <w:t xml:space="preserve"> products because those songs get stuck in *** head.</w:t>
      </w:r>
    </w:p>
    <w:p w14:paraId="7122A73B" w14:textId="582458BA" w:rsidR="004807AC" w:rsidRPr="004807AC" w:rsidRDefault="004807A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was disappointed to see *** best friend acting as a </w:t>
      </w:r>
      <w:r w:rsidRPr="004807AC">
        <w:rPr>
          <w:i/>
          <w:iCs/>
        </w:rPr>
        <w:t>shill</w:t>
      </w:r>
      <w:r>
        <w:t xml:space="preserve"> for a corrupt politician.</w:t>
      </w:r>
    </w:p>
    <w:p w14:paraId="056CB948" w14:textId="003D0298" w:rsidR="004807AC" w:rsidRPr="008E6A86" w:rsidRDefault="004807AC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couldn’t believe *** favorite rapper </w:t>
      </w:r>
      <w:r w:rsidRPr="004807AC">
        <w:rPr>
          <w:i/>
          <w:iCs/>
        </w:rPr>
        <w:t>shills</w:t>
      </w:r>
      <w:r>
        <w:t xml:space="preserve"> for Mr. Coffee </w:t>
      </w:r>
      <w:proofErr w:type="spellStart"/>
      <w:r>
        <w:t>coffee</w:t>
      </w:r>
      <w:proofErr w:type="spellEnd"/>
      <w:r>
        <w:t xml:space="preserve"> makers.</w:t>
      </w:r>
    </w:p>
    <w:p w14:paraId="4FFA2E63" w14:textId="77777777" w:rsidR="00F24EDE" w:rsidRDefault="00F24EDE" w:rsidP="00F24EDE"/>
    <w:p w14:paraId="4BD25D69" w14:textId="7BEE7272" w:rsidR="00B577EA" w:rsidRPr="006B45BA" w:rsidRDefault="00F24EDE" w:rsidP="00F24EDE">
      <w:r w:rsidRPr="00523677">
        <w:rPr>
          <w:b/>
          <w:u w:val="single"/>
        </w:rPr>
        <w:t>The</w:t>
      </w:r>
      <w:r w:rsidR="004807AC">
        <w:rPr>
          <w:b/>
          <w:u w:val="single"/>
        </w:rPr>
        <w:t xml:space="preserve"> verb and noun </w:t>
      </w:r>
      <w:r w:rsidR="004807AC">
        <w:rPr>
          <w:b/>
          <w:i/>
          <w:iCs/>
          <w:u w:val="single"/>
        </w:rPr>
        <w:t>shill</w:t>
      </w:r>
      <w:r w:rsidRPr="00523677">
        <w:rPr>
          <w:b/>
          <w:u w:val="single"/>
        </w:rPr>
        <w:t xml:space="preserve"> mean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807AC">
        <w:rPr>
          <w:u w:val="single"/>
        </w:rPr>
        <w:tab/>
      </w:r>
      <w:r w:rsidR="004807AC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4807AC"/>
    <w:rsid w:val="005A5A20"/>
    <w:rsid w:val="006B45BA"/>
    <w:rsid w:val="008E6A86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5</TotalTime>
  <Pages>1</Pages>
  <Words>140</Words>
  <Characters>804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2020-09-12T14:59:00Z</dcterms:created>
  <dcterms:modified xsi:type="dcterms:W3CDTF">2020-10-12T12:20:00Z</dcterms:modified>
</cp:coreProperties>
</file>