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1FFC95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229A2AB" w14:textId="3E066791" w:rsidR="00F24EDE" w:rsidRDefault="005A5A20" w:rsidP="00F24EDE">
      <w:r>
        <w:rPr>
          <w:b/>
        </w:rPr>
        <w:t>Focus on One Word Worksheet:</w:t>
      </w:r>
      <w:r w:rsidR="00C151D8">
        <w:rPr>
          <w:b/>
        </w:rPr>
        <w:t xml:space="preserve"> </w:t>
      </w:r>
      <w:r w:rsidR="00C151D8" w:rsidRPr="00C151D8">
        <w:rPr>
          <w:b/>
          <w:i/>
          <w:iCs/>
        </w:rPr>
        <w:t>Rue</w:t>
      </w:r>
      <w:r w:rsidR="00F24EDE">
        <w:rPr>
          <w:b/>
        </w:rPr>
        <w:t xml:space="preserve"> (</w:t>
      </w:r>
      <w:r w:rsidR="00C151D8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25238FD" w14:textId="77777777" w:rsidR="008E6A86" w:rsidRDefault="008E6A86" w:rsidP="00F24EDE"/>
    <w:p w14:paraId="27610499" w14:textId="7A699FBC" w:rsidR="008E6A86" w:rsidRPr="00FB65DF" w:rsidRDefault="00FB65D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FB65DF">
        <w:rPr>
          <w:i/>
          <w:iCs/>
        </w:rPr>
        <w:t>rued</w:t>
      </w:r>
      <w:r>
        <w:t xml:space="preserve"> burning the batch of cookies *** had worked so hard to prepare.</w:t>
      </w:r>
    </w:p>
    <w:p w14:paraId="4121D99F" w14:textId="7BF3D568" w:rsidR="00FB65DF" w:rsidRPr="00FB65DF" w:rsidRDefault="00FB65D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grocery store manager </w:t>
      </w:r>
      <w:r w:rsidRPr="00FB65DF">
        <w:rPr>
          <w:i/>
          <w:iCs/>
        </w:rPr>
        <w:t>rued</w:t>
      </w:r>
      <w:r>
        <w:rPr>
          <w:i/>
          <w:iCs/>
        </w:rPr>
        <w:t xml:space="preserve"> </w:t>
      </w:r>
      <w:r>
        <w:t>ordering 50 pineapples when she meant to order five.</w:t>
      </w:r>
    </w:p>
    <w:p w14:paraId="544EEF31" w14:textId="1B3B385C" w:rsidR="00FB65DF" w:rsidRPr="00FB65DF" w:rsidRDefault="00FB65D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FB65DF">
        <w:rPr>
          <w:i/>
          <w:iCs/>
        </w:rPr>
        <w:t>rue</w:t>
      </w:r>
      <w:r>
        <w:rPr>
          <w:i/>
          <w:iCs/>
        </w:rPr>
        <w:t xml:space="preserve">s </w:t>
      </w:r>
      <w:r>
        <w:t>putting carrots in *** spaghetti sauce because they ruined the sauce’s taste.</w:t>
      </w:r>
    </w:p>
    <w:p w14:paraId="49EDED2D" w14:textId="25719879" w:rsidR="00FB65DF" w:rsidRPr="00FB65DF" w:rsidRDefault="00FB65D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FB65DF">
        <w:rPr>
          <w:i/>
          <w:iCs/>
        </w:rPr>
        <w:t>rued</w:t>
      </w:r>
      <w:r>
        <w:t xml:space="preserve"> losing a pair of *** favorite socks at the laundromat.</w:t>
      </w:r>
    </w:p>
    <w:p w14:paraId="11F30E56" w14:textId="62E5CC4D" w:rsidR="00FB65DF" w:rsidRPr="00FB65DF" w:rsidRDefault="00FB65DF" w:rsidP="008E6A8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FB65DF">
        <w:rPr>
          <w:i/>
          <w:iCs/>
        </w:rPr>
        <w:t>rues</w:t>
      </w:r>
      <w:r>
        <w:t xml:space="preserve"> agreeing to help *** move.</w:t>
      </w:r>
    </w:p>
    <w:p w14:paraId="2DC7169E" w14:textId="77777777" w:rsidR="00FB65DF" w:rsidRPr="00FB65DF" w:rsidRDefault="00FB65DF" w:rsidP="00FB65DF">
      <w:pPr>
        <w:rPr>
          <w:b/>
          <w:bCs/>
        </w:rPr>
      </w:pPr>
    </w:p>
    <w:p w14:paraId="4FFA2E63" w14:textId="77777777" w:rsidR="00F24EDE" w:rsidRDefault="00F24EDE" w:rsidP="00F24EDE"/>
    <w:p w14:paraId="4BD25D69" w14:textId="60CACE49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C151D8">
        <w:rPr>
          <w:b/>
          <w:u w:val="single"/>
        </w:rPr>
        <w:t xml:space="preserve">verb </w:t>
      </w:r>
      <w:r w:rsidR="00C151D8">
        <w:rPr>
          <w:b/>
          <w:i/>
          <w:iCs/>
          <w:u w:val="single"/>
        </w:rPr>
        <w:t xml:space="preserve">rue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 w:rsidR="00C151D8">
        <w:rPr>
          <w:u w:val="single"/>
        </w:rPr>
        <w:tab/>
      </w:r>
      <w:r w:rsidR="00C151D8"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80469F"/>
    <w:multiLevelType w:val="hybridMultilevel"/>
    <w:tmpl w:val="2BFE0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86"/>
    <w:rsid w:val="001539C9"/>
    <w:rsid w:val="001F20BF"/>
    <w:rsid w:val="002C2733"/>
    <w:rsid w:val="002F1034"/>
    <w:rsid w:val="00335A5C"/>
    <w:rsid w:val="00410E3E"/>
    <w:rsid w:val="005A5A20"/>
    <w:rsid w:val="006B45BA"/>
    <w:rsid w:val="008E6A86"/>
    <w:rsid w:val="00B27612"/>
    <w:rsid w:val="00C151D8"/>
    <w:rsid w:val="00C32881"/>
    <w:rsid w:val="00CA4835"/>
    <w:rsid w:val="00E11225"/>
    <w:rsid w:val="00EC6ED9"/>
    <w:rsid w:val="00F24EDE"/>
    <w:rsid w:val="00FB65DF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133DDC"/>
  <w15:chartTrackingRefBased/>
  <w15:docId w15:val="{225C32FA-04B4-2B47-B334-CAEDA564D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E6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4</TotalTime>
  <Pages>1</Pages>
  <Words>121</Words>
  <Characters>690</Characters>
  <Application>Microsoft Office Word</Application>
  <DocSecurity>0</DocSecurity>
  <Lines>5</Lines>
  <Paragraphs>1</Paragraphs>
  <ScaleCrop>false</ScaleCrop>
  <Company>Mark's Text Terminal</Company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2020-09-12T14:59:00Z</dcterms:created>
  <dcterms:modified xsi:type="dcterms:W3CDTF">2020-10-29T13:13:00Z</dcterms:modified>
</cp:coreProperties>
</file>