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C1FFC95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3229A2AB" w14:textId="2E90AFEB" w:rsidR="00F24EDE" w:rsidRDefault="005A5A20" w:rsidP="00F24EDE">
      <w:r>
        <w:rPr>
          <w:b/>
        </w:rPr>
        <w:t>Focus on One Word Worksheet:</w:t>
      </w:r>
      <w:r w:rsidR="00442DE1">
        <w:rPr>
          <w:b/>
        </w:rPr>
        <w:t xml:space="preserve"> </w:t>
      </w:r>
      <w:r w:rsidR="00442DE1">
        <w:rPr>
          <w:b/>
          <w:i/>
          <w:iCs/>
        </w:rPr>
        <w:t>Enhance</w:t>
      </w:r>
      <w:r w:rsidR="00F24EDE">
        <w:rPr>
          <w:b/>
        </w:rPr>
        <w:t xml:space="preserve"> (</w:t>
      </w:r>
      <w:r w:rsidR="00442DE1">
        <w:rPr>
          <w:b/>
        </w:rPr>
        <w:t>verb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025238FD" w14:textId="77777777" w:rsidR="008E6A86" w:rsidRDefault="008E6A86" w:rsidP="00F24EDE"/>
    <w:p w14:paraId="27610499" w14:textId="76C6C029" w:rsidR="008E6A86" w:rsidRPr="00B8277C" w:rsidRDefault="00B8277C" w:rsidP="008E6A86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When *** remodeled *** kitchen, *** </w:t>
      </w:r>
      <w:r w:rsidRPr="00B8277C">
        <w:rPr>
          <w:i/>
          <w:iCs/>
        </w:rPr>
        <w:t>enhanced</w:t>
      </w:r>
      <w:r>
        <w:t xml:space="preserve"> the value of *** house.</w:t>
      </w:r>
    </w:p>
    <w:p w14:paraId="41C6DD9B" w14:textId="2577CFAD" w:rsidR="00B8277C" w:rsidRPr="00B8277C" w:rsidRDefault="00B8277C" w:rsidP="008E6A86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Most people agree that hot sauce </w:t>
      </w:r>
      <w:r w:rsidRPr="00B8277C">
        <w:rPr>
          <w:i/>
          <w:iCs/>
        </w:rPr>
        <w:t>enhance</w:t>
      </w:r>
      <w:r>
        <w:rPr>
          <w:i/>
          <w:iCs/>
        </w:rPr>
        <w:t xml:space="preserve">s </w:t>
      </w:r>
      <w:r>
        <w:t>the flavor of food.</w:t>
      </w:r>
    </w:p>
    <w:p w14:paraId="0066D401" w14:textId="6DC709BA" w:rsidR="00B8277C" w:rsidRPr="00B8277C" w:rsidRDefault="00B8277C" w:rsidP="008E6A86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Just before turning in *** research paper, *** found three more pieces of evidence that served to </w:t>
      </w:r>
      <w:r w:rsidRPr="00B8277C">
        <w:rPr>
          <w:i/>
          <w:iCs/>
        </w:rPr>
        <w:t>enhance</w:t>
      </w:r>
      <w:r>
        <w:rPr>
          <w:i/>
          <w:iCs/>
        </w:rPr>
        <w:t xml:space="preserve"> </w:t>
      </w:r>
      <w:r>
        <w:t>the validity of *** argument.</w:t>
      </w:r>
    </w:p>
    <w:p w14:paraId="2A0580FE" w14:textId="55547D6B" w:rsidR="00B8277C" w:rsidRPr="00B8277C" w:rsidRDefault="00B8277C" w:rsidP="008E6A86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knows getting a dog will </w:t>
      </w:r>
      <w:r w:rsidRPr="00B8277C">
        <w:rPr>
          <w:i/>
          <w:iCs/>
        </w:rPr>
        <w:t>enhance</w:t>
      </w:r>
      <w:r>
        <w:rPr>
          <w:i/>
          <w:iCs/>
        </w:rPr>
        <w:t xml:space="preserve"> </w:t>
      </w:r>
      <w:r>
        <w:t>the quality of *** life, so *** is looking for one.</w:t>
      </w:r>
    </w:p>
    <w:p w14:paraId="255C4292" w14:textId="10E04B3E" w:rsidR="00B8277C" w:rsidRPr="008E6A86" w:rsidRDefault="00B8277C" w:rsidP="008E6A86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watches a lot of documentaries that </w:t>
      </w:r>
      <w:r w:rsidRPr="00B8277C">
        <w:rPr>
          <w:i/>
          <w:iCs/>
        </w:rPr>
        <w:t>enhance</w:t>
      </w:r>
      <w:r>
        <w:rPr>
          <w:i/>
          <w:iCs/>
        </w:rPr>
        <w:t xml:space="preserve"> </w:t>
      </w:r>
      <w:r>
        <w:t>*** education.</w:t>
      </w:r>
    </w:p>
    <w:p w14:paraId="4FFA2E63" w14:textId="77777777" w:rsidR="00F24EDE" w:rsidRDefault="00F24EDE" w:rsidP="00F24EDE"/>
    <w:p w14:paraId="4BD25D69" w14:textId="45AD05C9" w:rsidR="00B577EA" w:rsidRPr="006B45BA" w:rsidRDefault="00F24EDE" w:rsidP="00F24EDE">
      <w:r w:rsidRPr="00523677">
        <w:rPr>
          <w:b/>
          <w:u w:val="single"/>
        </w:rPr>
        <w:t>The</w:t>
      </w:r>
      <w:r w:rsidR="00442DE1">
        <w:rPr>
          <w:b/>
          <w:u w:val="single"/>
        </w:rPr>
        <w:t xml:space="preserve"> verb </w:t>
      </w:r>
      <w:r w:rsidR="00442DE1">
        <w:rPr>
          <w:b/>
          <w:i/>
          <w:iCs/>
          <w:u w:val="single"/>
        </w:rPr>
        <w:t>enhance</w:t>
      </w:r>
      <w:r w:rsidRPr="00523677">
        <w:rPr>
          <w:b/>
          <w:u w:val="single"/>
        </w:rPr>
        <w:t xml:space="preserve"> 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 w:rsidR="00442DE1"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380469F"/>
    <w:multiLevelType w:val="hybridMultilevel"/>
    <w:tmpl w:val="2BFE03C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3"/>
  <w:doNotDisplayPageBoundaries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6A86"/>
    <w:rsid w:val="001539C9"/>
    <w:rsid w:val="001F20BF"/>
    <w:rsid w:val="002C2733"/>
    <w:rsid w:val="002F1034"/>
    <w:rsid w:val="00335A5C"/>
    <w:rsid w:val="00410E3E"/>
    <w:rsid w:val="00442DE1"/>
    <w:rsid w:val="005A5A20"/>
    <w:rsid w:val="006B45BA"/>
    <w:rsid w:val="008E6A86"/>
    <w:rsid w:val="00B27612"/>
    <w:rsid w:val="00B8277C"/>
    <w:rsid w:val="00C32881"/>
    <w:rsid w:val="00CA4835"/>
    <w:rsid w:val="00E11225"/>
    <w:rsid w:val="00EC6ED9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F133DDC"/>
  <w15:chartTrackingRefBased/>
  <w15:docId w15:val="{225C32FA-04B4-2B47-B334-CAEDA564D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E6A8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DN%20PM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DN PM TM*dnow wstm.dotx</Template>
  <TotalTime>5</TotalTime>
  <Pages>1</Pages>
  <Words>133</Words>
  <Characters>759</Characters>
  <Application>Microsoft Office Word</Application>
  <DocSecurity>0</DocSecurity>
  <Lines>6</Lines>
  <Paragraphs>1</Paragraphs>
  <ScaleCrop>false</ScaleCrop>
  <Company>Mark's Text Terminal</Company>
  <LinksUpToDate>false</LinksUpToDate>
  <CharactersWithSpaces>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4</cp:revision>
  <dcterms:created xsi:type="dcterms:W3CDTF">2020-09-12T14:59:00Z</dcterms:created>
  <dcterms:modified xsi:type="dcterms:W3CDTF">2020-10-04T14:47:00Z</dcterms:modified>
</cp:coreProperties>
</file>