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97A6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398DAC4" w14:textId="7AE3C3FE" w:rsidR="00F24EDE" w:rsidRDefault="005A5A20" w:rsidP="00F24EDE">
      <w:r>
        <w:rPr>
          <w:b/>
        </w:rPr>
        <w:t>Focus on One Word Worksheet:</w:t>
      </w:r>
      <w:r w:rsidR="0022215A">
        <w:rPr>
          <w:b/>
        </w:rPr>
        <w:t xml:space="preserve"> </w:t>
      </w:r>
      <w:r w:rsidR="00EE396C">
        <w:rPr>
          <w:b/>
          <w:i/>
          <w:iCs/>
        </w:rPr>
        <w:t>Nuance</w:t>
      </w:r>
      <w:r w:rsidR="00F24EDE">
        <w:rPr>
          <w:b/>
        </w:rPr>
        <w:t xml:space="preserve"> (</w:t>
      </w:r>
      <w:r w:rsidR="00EE396C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3E8013" w14:textId="25C4210F" w:rsidR="0022215A" w:rsidRDefault="0022215A" w:rsidP="00F24EDE"/>
    <w:p w14:paraId="70351337" w14:textId="539F0876" w:rsidR="0022215A" w:rsidRPr="00EE396C" w:rsidRDefault="00EE396C" w:rsidP="002221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an artist who prefers </w:t>
      </w:r>
      <w:r w:rsidRPr="00EE396C">
        <w:rPr>
          <w:i/>
          <w:iCs/>
        </w:rPr>
        <w:t>nuance</w:t>
      </w:r>
      <w:r>
        <w:t>, so *** latest painting contains twenty shades of purple.</w:t>
      </w:r>
    </w:p>
    <w:p w14:paraId="2765640A" w14:textId="633AD293" w:rsidR="00EE396C" w:rsidRPr="00EE396C" w:rsidRDefault="00EE396C" w:rsidP="002221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became a therapist because *** has a talent for dealing with the </w:t>
      </w:r>
      <w:r w:rsidRPr="00EE396C">
        <w:rPr>
          <w:i/>
          <w:iCs/>
        </w:rPr>
        <w:t>nuances</w:t>
      </w:r>
      <w:r>
        <w:t xml:space="preserve"> of human emotion and behavior.</w:t>
      </w:r>
    </w:p>
    <w:p w14:paraId="62AD458A" w14:textId="6632B53F" w:rsidR="00EE396C" w:rsidRPr="00EE396C" w:rsidRDefault="00EE396C" w:rsidP="0022215A">
      <w:pPr>
        <w:pStyle w:val="ListParagraph"/>
        <w:numPr>
          <w:ilvl w:val="0"/>
          <w:numId w:val="1"/>
        </w:numPr>
        <w:rPr>
          <w:b/>
          <w:bCs/>
        </w:rPr>
      </w:pPr>
      <w:r>
        <w:t>The dish that *** prepared for dinner had several nuances of flavor.</w:t>
      </w:r>
    </w:p>
    <w:p w14:paraId="4260293F" w14:textId="0CB88CE5" w:rsidR="00EE396C" w:rsidRPr="00EE396C" w:rsidRDefault="00EE396C" w:rsidP="002221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For ***, </w:t>
      </w:r>
      <w:r w:rsidRPr="00EE396C">
        <w:rPr>
          <w:i/>
          <w:iCs/>
        </w:rPr>
        <w:t>nuance</w:t>
      </w:r>
      <w:r>
        <w:t xml:space="preserve"> means thinking carefully before *** speaks.</w:t>
      </w:r>
    </w:p>
    <w:p w14:paraId="1F01F161" w14:textId="5F45BFEB" w:rsidR="00EE396C" w:rsidRPr="0022215A" w:rsidRDefault="00EE396C" w:rsidP="002221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bookmarkStart w:id="54" w:name="_GoBack"/>
      <w:r w:rsidRPr="00EE396C">
        <w:rPr>
          <w:i/>
          <w:iCs/>
        </w:rPr>
        <w:t>nuances</w:t>
      </w:r>
      <w:r>
        <w:t xml:space="preserve"> </w:t>
      </w:r>
      <w:bookmarkEnd w:id="54"/>
      <w:r>
        <w:t>in classical music delight ***.</w:t>
      </w:r>
    </w:p>
    <w:p w14:paraId="0A0D70E4" w14:textId="77777777" w:rsidR="00F24EDE" w:rsidRDefault="00F24EDE" w:rsidP="00F24EDE"/>
    <w:p w14:paraId="40B08C95" w14:textId="5FDCE21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E396C">
        <w:rPr>
          <w:b/>
          <w:u w:val="single"/>
        </w:rPr>
        <w:t>noun</w:t>
      </w:r>
      <w:r w:rsidR="0022215A">
        <w:rPr>
          <w:b/>
          <w:u w:val="single"/>
        </w:rPr>
        <w:t xml:space="preserve"> </w:t>
      </w:r>
      <w:r w:rsidR="00EE396C" w:rsidRPr="00EE396C">
        <w:rPr>
          <w:b/>
          <w:i/>
          <w:iCs/>
          <w:u w:val="single"/>
        </w:rPr>
        <w:t>nuance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71FDE"/>
    <w:multiLevelType w:val="hybridMultilevel"/>
    <w:tmpl w:val="619E7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2215A"/>
    <w:rsid w:val="002C2733"/>
    <w:rsid w:val="00335A5C"/>
    <w:rsid w:val="00410E3E"/>
    <w:rsid w:val="004C2C95"/>
    <w:rsid w:val="005A5A20"/>
    <w:rsid w:val="006B45BA"/>
    <w:rsid w:val="00C32881"/>
    <w:rsid w:val="00CA4835"/>
    <w:rsid w:val="00E11225"/>
    <w:rsid w:val="00EC6ED9"/>
    <w:rsid w:val="00EE396C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625AA2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126</Words>
  <Characters>720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2019-07-02T16:32:00Z</dcterms:created>
  <dcterms:modified xsi:type="dcterms:W3CDTF">2019-07-21T13:05:00Z</dcterms:modified>
</cp:coreProperties>
</file>