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9E32E6">
        <w:rPr>
          <w:b/>
          <w:i/>
        </w:rPr>
        <w:t>Misnomer</w:t>
      </w:r>
      <w:r w:rsidR="00F24EDE">
        <w:rPr>
          <w:b/>
        </w:rPr>
        <w:t xml:space="preserve"> (</w:t>
      </w:r>
      <w:r w:rsidR="009E32E6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9E32E6" w:rsidRDefault="009E32E6" w:rsidP="00F24EDE"/>
    <w:p w:rsidR="009E32E6" w:rsidRPr="00DE713E" w:rsidRDefault="00DE713E" w:rsidP="009E32E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understands that the name “Greenland” for a country covered by ice is a </w:t>
      </w:r>
      <w:r w:rsidRPr="00DE713E">
        <w:rPr>
          <w:i/>
          <w:iCs/>
        </w:rPr>
        <w:t>misnomer</w:t>
      </w:r>
      <w:r>
        <w:t>.</w:t>
      </w:r>
    </w:p>
    <w:p w:rsidR="00DE713E" w:rsidRPr="00DE713E" w:rsidRDefault="00DE713E" w:rsidP="009E32E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While it was once common to call a farmer a peasant, it is now a </w:t>
      </w:r>
      <w:r w:rsidRPr="00DE713E">
        <w:rPr>
          <w:i/>
          <w:iCs/>
        </w:rPr>
        <w:t>misnomer</w:t>
      </w:r>
      <w:r>
        <w:t>.</w:t>
      </w:r>
    </w:p>
    <w:p w:rsidR="00DE713E" w:rsidRPr="00DE713E" w:rsidRDefault="00DE713E" w:rsidP="009E32E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Calling someone stupid because he or she cannot remember a fact is a </w:t>
      </w:r>
      <w:r w:rsidRPr="00DE713E">
        <w:rPr>
          <w:i/>
          <w:iCs/>
        </w:rPr>
        <w:t>misnomer</w:t>
      </w:r>
      <w:r>
        <w:t>.</w:t>
      </w:r>
    </w:p>
    <w:p w:rsidR="00DE713E" w:rsidRPr="00DE713E" w:rsidRDefault="00DE713E" w:rsidP="009E32E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Calling a debit </w:t>
      </w:r>
      <w:proofErr w:type="gramStart"/>
      <w:r>
        <w:t>card</w:t>
      </w:r>
      <w:proofErr w:type="gramEnd"/>
      <w:r>
        <w:t xml:space="preserve"> a credit card is a </w:t>
      </w:r>
      <w:r w:rsidRPr="00DE713E">
        <w:rPr>
          <w:i/>
          <w:iCs/>
        </w:rPr>
        <w:t>misnomer</w:t>
      </w:r>
      <w:r>
        <w:t>.</w:t>
      </w:r>
    </w:p>
    <w:p w:rsidR="00DE713E" w:rsidRPr="009E32E6" w:rsidRDefault="00DE713E" w:rsidP="009E32E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reminded *** that calling *** pet skunk a cat is a </w:t>
      </w:r>
      <w:bookmarkStart w:id="54" w:name="_GoBack"/>
      <w:r w:rsidRPr="00DE713E">
        <w:rPr>
          <w:i/>
          <w:iCs/>
        </w:rPr>
        <w:t>misnomer</w:t>
      </w:r>
      <w:bookmarkEnd w:id="54"/>
      <w:r>
        <w:t>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>The</w:t>
      </w:r>
      <w:r w:rsidR="009E32E6">
        <w:rPr>
          <w:b/>
          <w:u w:val="single"/>
        </w:rPr>
        <w:t xml:space="preserve"> noun</w:t>
      </w:r>
      <w:r w:rsidRPr="00523677">
        <w:rPr>
          <w:b/>
          <w:u w:val="single"/>
        </w:rPr>
        <w:t xml:space="preserve"> </w:t>
      </w:r>
      <w:r w:rsidR="009E32E6">
        <w:rPr>
          <w:b/>
          <w:i/>
          <w:u w:val="single"/>
        </w:rPr>
        <w:t>misnomer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4E6B1F"/>
    <w:multiLevelType w:val="hybridMultilevel"/>
    <w:tmpl w:val="6B5AC6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2E6"/>
    <w:rsid w:val="001539C9"/>
    <w:rsid w:val="001F20BF"/>
    <w:rsid w:val="002C2733"/>
    <w:rsid w:val="00335A5C"/>
    <w:rsid w:val="00410E3E"/>
    <w:rsid w:val="005A5A20"/>
    <w:rsid w:val="006B45BA"/>
    <w:rsid w:val="009E32E6"/>
    <w:rsid w:val="00C32881"/>
    <w:rsid w:val="00CA4835"/>
    <w:rsid w:val="00DE713E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8C6B71DA-B0B6-7242-A67E-B5A3A2560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32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123</Words>
  <Characters>707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2019-08-24T16:45:00Z</dcterms:created>
  <dcterms:modified xsi:type="dcterms:W3CDTF">2019-08-24T16:49:00Z</dcterms:modified>
</cp:coreProperties>
</file>