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200D3B65" w:rsidR="00F24EDE" w:rsidRDefault="005A5A20" w:rsidP="00F24EDE">
      <w:r>
        <w:rPr>
          <w:b/>
        </w:rPr>
        <w:t>Focus on One Word Worksheet:</w:t>
      </w:r>
      <w:r w:rsidR="0067096B">
        <w:rPr>
          <w:b/>
        </w:rPr>
        <w:t xml:space="preserve"> </w:t>
      </w:r>
      <w:r w:rsidR="0067096B">
        <w:rPr>
          <w:b/>
          <w:i/>
          <w:iCs/>
        </w:rPr>
        <w:t>Kiln</w:t>
      </w:r>
      <w:r w:rsidR="00F24EDE">
        <w:rPr>
          <w:b/>
        </w:rPr>
        <w:t xml:space="preserve"> (</w:t>
      </w:r>
      <w:r w:rsidR="0067096B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4C808E06" w:rsidR="008E6A86" w:rsidRPr="00131F2B" w:rsidRDefault="00131F2B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uses two different </w:t>
      </w:r>
      <w:r w:rsidRPr="00131F2B">
        <w:rPr>
          <w:i/>
          <w:iCs/>
        </w:rPr>
        <w:t>kilns</w:t>
      </w:r>
      <w:r>
        <w:t xml:space="preserve"> to fire pots in *** ceramics studio.</w:t>
      </w:r>
    </w:p>
    <w:p w14:paraId="7AD54B00" w14:textId="5B303B82" w:rsidR="00131F2B" w:rsidRPr="00131F2B" w:rsidRDefault="00131F2B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Most people don’t realize that the lumber used in building houses is dried in a </w:t>
      </w:r>
      <w:r w:rsidRPr="00131F2B">
        <w:rPr>
          <w:i/>
          <w:iCs/>
        </w:rPr>
        <w:t>kiln</w:t>
      </w:r>
      <w:r>
        <w:t>.</w:t>
      </w:r>
    </w:p>
    <w:p w14:paraId="052EE89D" w14:textId="27A9CF9C" w:rsidR="00131F2B" w:rsidRPr="00131F2B" w:rsidRDefault="00131F2B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toilets were hardened by spending 24 hours in a large, hot, industrial </w:t>
      </w:r>
      <w:r w:rsidRPr="00131F2B">
        <w:rPr>
          <w:i/>
          <w:iCs/>
        </w:rPr>
        <w:t>kiln</w:t>
      </w:r>
      <w:r>
        <w:rPr>
          <w:i/>
          <w:iCs/>
        </w:rPr>
        <w:t>.</w:t>
      </w:r>
    </w:p>
    <w:p w14:paraId="388E547C" w14:textId="50478B94" w:rsidR="00131F2B" w:rsidRPr="00131F2B" w:rsidRDefault="00131F2B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bought firewood dried in a </w:t>
      </w:r>
      <w:r w:rsidRPr="00131F2B">
        <w:rPr>
          <w:i/>
          <w:iCs/>
        </w:rPr>
        <w:t>kiln</w:t>
      </w:r>
      <w:r>
        <w:t xml:space="preserve"> so *** could be sure it would burn in *** woodstove.</w:t>
      </w:r>
    </w:p>
    <w:p w14:paraId="63C27CB6" w14:textId="1BA8AF6D" w:rsidR="00131F2B" w:rsidRPr="008E6A86" w:rsidRDefault="00131F2B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</w:t>
      </w:r>
      <w:r w:rsidRPr="00131F2B">
        <w:rPr>
          <w:i/>
          <w:iCs/>
        </w:rPr>
        <w:t>kiln</w:t>
      </w:r>
      <w:r>
        <w:rPr>
          <w:i/>
          <w:iCs/>
        </w:rPr>
        <w:t xml:space="preserve"> </w:t>
      </w:r>
      <w:r>
        <w:t>is filled with coffee mugs which *** firing to get them ready to sell.</w:t>
      </w:r>
    </w:p>
    <w:p w14:paraId="4FFA2E63" w14:textId="77777777" w:rsidR="00F24EDE" w:rsidRDefault="00F24EDE" w:rsidP="00F24EDE"/>
    <w:p w14:paraId="4BD25D69" w14:textId="38141B76" w:rsidR="00B577EA" w:rsidRPr="006B45BA" w:rsidRDefault="00F24EDE" w:rsidP="00F24EDE">
      <w:r w:rsidRPr="00523677">
        <w:rPr>
          <w:b/>
          <w:u w:val="single"/>
        </w:rPr>
        <w:t>The</w:t>
      </w:r>
      <w:r w:rsidR="0067096B">
        <w:rPr>
          <w:b/>
          <w:u w:val="single"/>
        </w:rPr>
        <w:t xml:space="preserve"> noun </w:t>
      </w:r>
      <w:r w:rsidR="0067096B">
        <w:rPr>
          <w:b/>
          <w:i/>
          <w:iCs/>
          <w:u w:val="single"/>
        </w:rPr>
        <w:t>kiln</w:t>
      </w:r>
      <w:r w:rsidRPr="00523677">
        <w:rPr>
          <w:b/>
          <w:u w:val="single"/>
        </w:rPr>
        <w:t xml:space="preserve"> means</w:t>
      </w:r>
      <w:r>
        <w:rPr>
          <w:u w:val="single"/>
        </w:rPr>
        <w:tab/>
      </w:r>
      <w:r>
        <w:rPr>
          <w:u w:val="single"/>
        </w:rPr>
        <w:tab/>
      </w:r>
      <w:r w:rsidR="0067096B">
        <w:rPr>
          <w:u w:val="single"/>
        </w:rPr>
        <w:tab/>
      </w:r>
      <w:r w:rsidR="0067096B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31F2B"/>
    <w:rsid w:val="001539C9"/>
    <w:rsid w:val="001F20BF"/>
    <w:rsid w:val="002C2733"/>
    <w:rsid w:val="002F1034"/>
    <w:rsid w:val="00335A5C"/>
    <w:rsid w:val="00410E3E"/>
    <w:rsid w:val="005A5A20"/>
    <w:rsid w:val="0067096B"/>
    <w:rsid w:val="006B45BA"/>
    <w:rsid w:val="008E6A86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5</TotalTime>
  <Pages>1</Pages>
  <Words>130</Words>
  <Characters>742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2020-09-12T14:59:00Z</dcterms:created>
  <dcterms:modified xsi:type="dcterms:W3CDTF">2020-10-15T13:26:00Z</dcterms:modified>
</cp:coreProperties>
</file>