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1BA90688" w:rsidR="00F24EDE" w:rsidRDefault="005A5A20" w:rsidP="00F24EDE">
      <w:r>
        <w:rPr>
          <w:b/>
        </w:rPr>
        <w:t>Focus on One Word Worksheet:</w:t>
      </w:r>
      <w:r w:rsidR="00BF36F2">
        <w:rPr>
          <w:b/>
        </w:rPr>
        <w:t xml:space="preserve"> </w:t>
      </w:r>
      <w:r w:rsidR="00BF36F2">
        <w:rPr>
          <w:b/>
          <w:i/>
          <w:iCs/>
        </w:rPr>
        <w:t>Forebear</w:t>
      </w:r>
      <w:r w:rsidR="00F24EDE">
        <w:rPr>
          <w:b/>
        </w:rPr>
        <w:t xml:space="preserve"> (</w:t>
      </w:r>
      <w:r w:rsidR="00BF36F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41BD921A" w:rsidR="008E6A86" w:rsidRPr="00A17F65" w:rsidRDefault="00A17F65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A17F65">
        <w:rPr>
          <w:i/>
          <w:iCs/>
        </w:rPr>
        <w:t>forebears</w:t>
      </w:r>
      <w:r>
        <w:t xml:space="preserve"> of most people in the United States came to this country as immigrants.</w:t>
      </w:r>
    </w:p>
    <w:p w14:paraId="209AC564" w14:textId="1D75F6F2" w:rsidR="00A17F65" w:rsidRPr="00A17F65" w:rsidRDefault="00A17F65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 w:rsidRPr="00A17F65">
        <w:rPr>
          <w:i/>
          <w:iCs/>
        </w:rPr>
        <w:t>forebears</w:t>
      </w:r>
      <w:r>
        <w:rPr>
          <w:i/>
          <w:iCs/>
        </w:rPr>
        <w:t xml:space="preserve"> </w:t>
      </w:r>
      <w:r>
        <w:t>came to the United States from the Dominican Republic.</w:t>
      </w:r>
    </w:p>
    <w:p w14:paraId="518F63B3" w14:textId="0B3C6589" w:rsidR="00A17F65" w:rsidRPr="00A17F65" w:rsidRDefault="00A17F65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has </w:t>
      </w:r>
      <w:r w:rsidRPr="00A17F65">
        <w:rPr>
          <w:i/>
          <w:iCs/>
        </w:rPr>
        <w:t>forebears</w:t>
      </w:r>
      <w:r>
        <w:rPr>
          <w:i/>
          <w:iCs/>
        </w:rPr>
        <w:t xml:space="preserve"> </w:t>
      </w:r>
      <w:r>
        <w:t>who fought in the American Civil War.</w:t>
      </w:r>
    </w:p>
    <w:p w14:paraId="270FEC06" w14:textId="5CC2D3C6" w:rsidR="00A17F65" w:rsidRPr="00A17F65" w:rsidRDefault="00A17F65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looking forward to *** family reunion so *** can visit with some of *** </w:t>
      </w:r>
      <w:r w:rsidRPr="00A17F65">
        <w:rPr>
          <w:i/>
          <w:iCs/>
        </w:rPr>
        <w:t>forebears</w:t>
      </w:r>
      <w:r>
        <w:t>.</w:t>
      </w:r>
    </w:p>
    <w:p w14:paraId="39432CC5" w14:textId="7A7AA9CF" w:rsidR="00A17F65" w:rsidRPr="008E6A86" w:rsidRDefault="00A17F65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an artist, also studies art history because *** interested in *** artistic </w:t>
      </w:r>
      <w:r w:rsidRPr="00A17F65">
        <w:rPr>
          <w:i/>
          <w:iCs/>
        </w:rPr>
        <w:t>forebears</w:t>
      </w:r>
      <w:r>
        <w:t>.</w:t>
      </w:r>
    </w:p>
    <w:p w14:paraId="4FFA2E63" w14:textId="77777777" w:rsidR="00F24EDE" w:rsidRDefault="00F24EDE" w:rsidP="00F24EDE"/>
    <w:p w14:paraId="4BD25D69" w14:textId="7928513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F36F2">
        <w:rPr>
          <w:b/>
          <w:u w:val="single"/>
        </w:rPr>
        <w:t xml:space="preserve">noun </w:t>
      </w:r>
      <w:r w:rsidR="00BF36F2">
        <w:rPr>
          <w:b/>
          <w:i/>
          <w:iCs/>
          <w:u w:val="single"/>
        </w:rPr>
        <w:t xml:space="preserve">forebear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 w:rsidR="00BF36F2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A5A20"/>
    <w:rsid w:val="006B45BA"/>
    <w:rsid w:val="008E6A86"/>
    <w:rsid w:val="00A17F65"/>
    <w:rsid w:val="00B27612"/>
    <w:rsid w:val="00BF36F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129</Words>
  <Characters>740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2020-10-06T14:08:00Z</dcterms:modified>
</cp:coreProperties>
</file>