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E95F51"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59FA9E29" w14:textId="77777777" w:rsidR="00D17C7E" w:rsidRDefault="00F61548">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7E926EEC" w14:textId="77777777" w:rsidR="00D17C7E" w:rsidRDefault="005B5D76"/>
    <w:p w14:paraId="52B64061"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4D0B1C4" w14:textId="77777777" w:rsidR="00D17C7E" w:rsidRDefault="005B5D76"/>
    <w:p w14:paraId="45406E97" w14:textId="77777777" w:rsidR="00D17C7E" w:rsidRPr="001561C4" w:rsidRDefault="00F61548" w:rsidP="00D17C7E">
      <w:r w:rsidRPr="00A4727A">
        <w:rPr>
          <w:b/>
        </w:rPr>
        <w:t>Adapted from</w:t>
      </w:r>
      <w:r w:rsidR="00A4727A">
        <w:t>:</w:t>
      </w:r>
      <w:r>
        <w:t xml:space="preserve"> Crutchfield, Roger S. </w:t>
      </w:r>
      <w:r w:rsidRPr="005B5D76">
        <w:rPr>
          <w:i/>
          <w:iCs/>
        </w:rPr>
        <w:t>English Vocabulary Quick Reference: A Comprehensive Dictionary Arranged by Word Roots</w:t>
      </w:r>
      <w:r>
        <w:t>. Leesburg, VA: Lexadyne Publishing, 2009.</w:t>
      </w:r>
    </w:p>
    <w:p w14:paraId="53DF6E25" w14:textId="77777777" w:rsidR="00D17C7E" w:rsidRPr="001561C4" w:rsidRDefault="005B5D76" w:rsidP="00D17C7E"/>
    <w:p w14:paraId="3D9172BC" w14:textId="7D4BEF46" w:rsidR="00D17C7E" w:rsidRPr="006E0D77" w:rsidRDefault="00F61548" w:rsidP="00D17C7E">
      <w:pPr>
        <w:numPr>
          <w:ilvl w:val="0"/>
          <w:numId w:val="1"/>
        </w:numPr>
      </w:pPr>
      <w:r w:rsidRPr="006E0D77">
        <w:t>Word Root:</w:t>
      </w:r>
      <w:r w:rsidR="00E00859">
        <w:t xml:space="preserve"> </w:t>
      </w:r>
      <w:r w:rsidR="00E00859">
        <w:rPr>
          <w:b/>
        </w:rPr>
        <w:t>bar/o</w:t>
      </w:r>
      <w:r w:rsidRPr="006E0D77">
        <w:t xml:space="preserve"> </w:t>
      </w:r>
      <w:r w:rsidR="00E1553A">
        <w:rPr>
          <w:b/>
        </w:rPr>
        <w:t>(Greek)</w:t>
      </w:r>
    </w:p>
    <w:p w14:paraId="0FEB625A" w14:textId="77777777" w:rsidR="00D17C7E" w:rsidRPr="006E0D77" w:rsidRDefault="005B5D76" w:rsidP="00D17C7E">
      <w:pPr>
        <w:rPr>
          <w:b/>
        </w:rPr>
      </w:pPr>
    </w:p>
    <w:p w14:paraId="5428D82F" w14:textId="77777777" w:rsidR="00D17C7E" w:rsidRPr="00E00859" w:rsidRDefault="00C77A1A" w:rsidP="00D17C7E">
      <w:pPr>
        <w:numPr>
          <w:ilvl w:val="0"/>
          <w:numId w:val="1"/>
        </w:numPr>
        <w:rPr>
          <w:b/>
        </w:rPr>
      </w:pPr>
      <w:r>
        <w:t>Words that grow from this r</w:t>
      </w:r>
      <w:r w:rsidR="00F61548" w:rsidRPr="006E0D77">
        <w:t xml:space="preserve">oot; </w:t>
      </w:r>
      <w:r w:rsidR="00C73829">
        <w:t>using a collegiate dictionary, p</w:t>
      </w:r>
      <w:r w:rsidR="00F61548" w:rsidRPr="006E0D77">
        <w:t>lease define them.</w:t>
      </w:r>
    </w:p>
    <w:p w14:paraId="6AF6E941" w14:textId="77777777" w:rsidR="00E00859" w:rsidRDefault="00E00859" w:rsidP="00E00859">
      <w:pPr>
        <w:rPr>
          <w:b/>
        </w:rPr>
      </w:pPr>
    </w:p>
    <w:p w14:paraId="23BED4D0" w14:textId="345AF050" w:rsidR="00E00859" w:rsidRPr="00E00859" w:rsidRDefault="00E00859" w:rsidP="00E00859">
      <w:pPr>
        <w:pStyle w:val="ListParagraph"/>
        <w:numPr>
          <w:ilvl w:val="1"/>
          <w:numId w:val="1"/>
        </w:numPr>
        <w:rPr>
          <w:b/>
        </w:rPr>
      </w:pPr>
      <w:r>
        <w:t>Bar (noun):</w:t>
      </w:r>
    </w:p>
    <w:p w14:paraId="73B48D25" w14:textId="77777777" w:rsidR="00E00859" w:rsidRDefault="00E00859" w:rsidP="00E00859">
      <w:pPr>
        <w:rPr>
          <w:b/>
        </w:rPr>
      </w:pPr>
    </w:p>
    <w:p w14:paraId="5D6732AF" w14:textId="77777777" w:rsidR="00E00859" w:rsidRDefault="00E00859" w:rsidP="00E00859">
      <w:pPr>
        <w:rPr>
          <w:b/>
        </w:rPr>
      </w:pPr>
    </w:p>
    <w:p w14:paraId="5B105730" w14:textId="77777777" w:rsidR="00E00859" w:rsidRDefault="00E00859" w:rsidP="00E00859">
      <w:pPr>
        <w:rPr>
          <w:b/>
        </w:rPr>
      </w:pPr>
    </w:p>
    <w:p w14:paraId="1CEDB0B2" w14:textId="77777777" w:rsidR="00E00859" w:rsidRPr="00E00859" w:rsidRDefault="00E00859" w:rsidP="00E00859">
      <w:pPr>
        <w:rPr>
          <w:b/>
        </w:rPr>
      </w:pPr>
    </w:p>
    <w:p w14:paraId="10324603" w14:textId="65A0517D" w:rsidR="00E00859" w:rsidRPr="00E00859" w:rsidRDefault="00E00859" w:rsidP="00E00859">
      <w:pPr>
        <w:pStyle w:val="ListParagraph"/>
        <w:numPr>
          <w:ilvl w:val="1"/>
          <w:numId w:val="1"/>
        </w:numPr>
        <w:rPr>
          <w:b/>
        </w:rPr>
      </w:pPr>
      <w:r>
        <w:t>Barite (noun):</w:t>
      </w:r>
    </w:p>
    <w:p w14:paraId="1FC1EC28" w14:textId="77777777" w:rsidR="00E00859" w:rsidRDefault="00E00859" w:rsidP="00E00859">
      <w:pPr>
        <w:rPr>
          <w:b/>
        </w:rPr>
      </w:pPr>
    </w:p>
    <w:p w14:paraId="717A2D67" w14:textId="77777777" w:rsidR="00E00859" w:rsidRDefault="00E00859" w:rsidP="00E00859">
      <w:pPr>
        <w:rPr>
          <w:b/>
        </w:rPr>
      </w:pPr>
    </w:p>
    <w:p w14:paraId="772CB596" w14:textId="77777777" w:rsidR="00E00859" w:rsidRDefault="00E00859" w:rsidP="00E00859">
      <w:pPr>
        <w:rPr>
          <w:b/>
        </w:rPr>
      </w:pPr>
    </w:p>
    <w:p w14:paraId="093F2E5C" w14:textId="77777777" w:rsidR="00E00859" w:rsidRPr="00E00859" w:rsidRDefault="00E00859" w:rsidP="00E00859">
      <w:pPr>
        <w:rPr>
          <w:b/>
        </w:rPr>
      </w:pPr>
    </w:p>
    <w:p w14:paraId="0BD98F4B" w14:textId="1E6814F7" w:rsidR="00E00859" w:rsidRPr="00E00859" w:rsidRDefault="00E00859" w:rsidP="00E00859">
      <w:pPr>
        <w:pStyle w:val="ListParagraph"/>
        <w:numPr>
          <w:ilvl w:val="1"/>
          <w:numId w:val="1"/>
        </w:numPr>
        <w:rPr>
          <w:b/>
        </w:rPr>
      </w:pPr>
      <w:r>
        <w:t>Barograph (noun):</w:t>
      </w:r>
    </w:p>
    <w:p w14:paraId="19F91BE1" w14:textId="77777777" w:rsidR="00E00859" w:rsidRDefault="00E00859" w:rsidP="00E00859">
      <w:pPr>
        <w:rPr>
          <w:b/>
        </w:rPr>
      </w:pPr>
    </w:p>
    <w:p w14:paraId="5F1EFAC4" w14:textId="77777777" w:rsidR="00E00859" w:rsidRDefault="00E00859" w:rsidP="00E00859">
      <w:pPr>
        <w:rPr>
          <w:b/>
        </w:rPr>
      </w:pPr>
    </w:p>
    <w:p w14:paraId="42871E86" w14:textId="77777777" w:rsidR="00E00859" w:rsidRDefault="00E00859" w:rsidP="00E00859">
      <w:pPr>
        <w:rPr>
          <w:b/>
        </w:rPr>
      </w:pPr>
    </w:p>
    <w:p w14:paraId="54AAD50B" w14:textId="77777777" w:rsidR="00E00859" w:rsidRPr="00E00859" w:rsidRDefault="00E00859" w:rsidP="00E00859">
      <w:pPr>
        <w:rPr>
          <w:b/>
        </w:rPr>
      </w:pPr>
    </w:p>
    <w:p w14:paraId="57E2446E" w14:textId="1B037F89" w:rsidR="00E00859" w:rsidRPr="00E00859" w:rsidRDefault="00E00859" w:rsidP="00E00859">
      <w:pPr>
        <w:pStyle w:val="ListParagraph"/>
        <w:numPr>
          <w:ilvl w:val="1"/>
          <w:numId w:val="1"/>
        </w:numPr>
        <w:rPr>
          <w:b/>
        </w:rPr>
      </w:pPr>
      <w:r>
        <w:t>Barometer (noun):</w:t>
      </w:r>
    </w:p>
    <w:p w14:paraId="70407B9D" w14:textId="77777777" w:rsidR="00E00859" w:rsidRDefault="00E00859" w:rsidP="00E00859">
      <w:pPr>
        <w:rPr>
          <w:b/>
        </w:rPr>
      </w:pPr>
    </w:p>
    <w:p w14:paraId="21C467B4" w14:textId="77777777" w:rsidR="00E00859" w:rsidRDefault="00E00859" w:rsidP="00E00859">
      <w:pPr>
        <w:rPr>
          <w:b/>
        </w:rPr>
      </w:pPr>
    </w:p>
    <w:p w14:paraId="06CB3458" w14:textId="77777777" w:rsidR="00E00859" w:rsidRDefault="00E00859" w:rsidP="00E00859">
      <w:pPr>
        <w:rPr>
          <w:b/>
        </w:rPr>
      </w:pPr>
    </w:p>
    <w:p w14:paraId="3CA3C02D" w14:textId="77777777" w:rsidR="00E00859" w:rsidRPr="00E00859" w:rsidRDefault="00E00859" w:rsidP="00E00859">
      <w:pPr>
        <w:rPr>
          <w:b/>
        </w:rPr>
      </w:pPr>
    </w:p>
    <w:p w14:paraId="38BBE315" w14:textId="5B9765F9" w:rsidR="00E00859" w:rsidRPr="00E00859" w:rsidRDefault="00E00859" w:rsidP="00E00859">
      <w:pPr>
        <w:pStyle w:val="ListParagraph"/>
        <w:numPr>
          <w:ilvl w:val="1"/>
          <w:numId w:val="1"/>
        </w:numPr>
        <w:rPr>
          <w:b/>
        </w:rPr>
      </w:pPr>
      <w:r>
        <w:t>Hyperbaric (adjective):</w:t>
      </w:r>
    </w:p>
    <w:p w14:paraId="7D411322" w14:textId="77777777" w:rsidR="00E00859" w:rsidRDefault="00E00859" w:rsidP="00E00859">
      <w:pPr>
        <w:rPr>
          <w:b/>
        </w:rPr>
      </w:pPr>
    </w:p>
    <w:p w14:paraId="486F24CA" w14:textId="77777777" w:rsidR="00E00859" w:rsidRDefault="00E00859" w:rsidP="00E00859">
      <w:pPr>
        <w:rPr>
          <w:b/>
        </w:rPr>
      </w:pPr>
    </w:p>
    <w:p w14:paraId="6AE32D4D" w14:textId="77777777" w:rsidR="00E00859" w:rsidRDefault="00E00859" w:rsidP="00E00859">
      <w:pPr>
        <w:rPr>
          <w:b/>
        </w:rPr>
      </w:pPr>
    </w:p>
    <w:p w14:paraId="284DCD99" w14:textId="77777777" w:rsidR="00E00859" w:rsidRPr="00E00859" w:rsidRDefault="00E00859" w:rsidP="00E00859">
      <w:pPr>
        <w:rPr>
          <w:b/>
        </w:rPr>
      </w:pPr>
    </w:p>
    <w:p w14:paraId="5A2FF7C4" w14:textId="4C12E391" w:rsidR="00E00859" w:rsidRPr="00E00859" w:rsidRDefault="00E00859" w:rsidP="00E00859">
      <w:pPr>
        <w:pStyle w:val="ListParagraph"/>
        <w:numPr>
          <w:ilvl w:val="1"/>
          <w:numId w:val="1"/>
        </w:numPr>
        <w:rPr>
          <w:b/>
        </w:rPr>
      </w:pPr>
      <w:r>
        <w:t>Isobar (noun):</w:t>
      </w:r>
    </w:p>
    <w:p w14:paraId="0BB102FA" w14:textId="77777777" w:rsidR="00E00859" w:rsidRDefault="00E00859" w:rsidP="00E00859">
      <w:pPr>
        <w:rPr>
          <w:b/>
        </w:rPr>
      </w:pPr>
    </w:p>
    <w:p w14:paraId="05CED688" w14:textId="77777777" w:rsidR="00E00859" w:rsidRDefault="00E00859" w:rsidP="00E00859">
      <w:pPr>
        <w:rPr>
          <w:b/>
        </w:rPr>
      </w:pPr>
    </w:p>
    <w:p w14:paraId="6B08D9FF" w14:textId="77777777" w:rsidR="00E00859" w:rsidRDefault="00E00859" w:rsidP="00E00859">
      <w:pPr>
        <w:rPr>
          <w:b/>
        </w:rPr>
      </w:pPr>
    </w:p>
    <w:p w14:paraId="4DA00D7D" w14:textId="77777777" w:rsidR="00E00859" w:rsidRPr="00E00859" w:rsidRDefault="00E00859" w:rsidP="00E00859">
      <w:pPr>
        <w:rPr>
          <w:b/>
        </w:rPr>
      </w:pPr>
    </w:p>
    <w:p w14:paraId="4BD52C57" w14:textId="3BAD7F2C" w:rsidR="00E00859" w:rsidRPr="00E00859" w:rsidRDefault="00E00859" w:rsidP="00E00859">
      <w:pPr>
        <w:pStyle w:val="ListParagraph"/>
        <w:numPr>
          <w:ilvl w:val="1"/>
          <w:numId w:val="1"/>
        </w:numPr>
        <w:rPr>
          <w:b/>
        </w:rPr>
      </w:pPr>
      <w:r>
        <w:t>Kilobar (noun):</w:t>
      </w:r>
    </w:p>
    <w:p w14:paraId="09F48FF5" w14:textId="77777777" w:rsidR="00E00859" w:rsidRDefault="00E00859" w:rsidP="00E00859">
      <w:pPr>
        <w:rPr>
          <w:b/>
        </w:rPr>
      </w:pPr>
    </w:p>
    <w:p w14:paraId="12FB36D0" w14:textId="77777777" w:rsidR="00E00859" w:rsidRDefault="00E00859" w:rsidP="00E00859">
      <w:pPr>
        <w:rPr>
          <w:b/>
        </w:rPr>
      </w:pPr>
    </w:p>
    <w:p w14:paraId="4A7297B6" w14:textId="77777777" w:rsidR="00E00859" w:rsidRPr="00E00859" w:rsidRDefault="00E00859" w:rsidP="00E00859">
      <w:pPr>
        <w:rPr>
          <w:b/>
        </w:rPr>
      </w:pPr>
    </w:p>
    <w:p w14:paraId="5263046C" w14:textId="29330C44" w:rsidR="00E00859" w:rsidRPr="00E00859" w:rsidRDefault="00E00859" w:rsidP="00E00859">
      <w:pPr>
        <w:pStyle w:val="ListParagraph"/>
        <w:numPr>
          <w:ilvl w:val="1"/>
          <w:numId w:val="1"/>
        </w:numPr>
        <w:rPr>
          <w:b/>
        </w:rPr>
      </w:pPr>
      <w:r>
        <w:lastRenderedPageBreak/>
        <w:t>Millibar (noun):</w:t>
      </w:r>
    </w:p>
    <w:p w14:paraId="3DFA5379" w14:textId="77777777" w:rsidR="00D17C7E" w:rsidRPr="006E0D77" w:rsidRDefault="005B5D76" w:rsidP="00D17C7E">
      <w:pPr>
        <w:rPr>
          <w:b/>
        </w:rPr>
      </w:pPr>
    </w:p>
    <w:p w14:paraId="47611EF9" w14:textId="77777777" w:rsidR="00D17C7E" w:rsidRPr="006E0D77" w:rsidRDefault="005B5D76" w:rsidP="00D17C7E">
      <w:pPr>
        <w:rPr>
          <w:b/>
        </w:rPr>
      </w:pPr>
    </w:p>
    <w:p w14:paraId="73EE2460" w14:textId="77777777" w:rsidR="00D17C7E" w:rsidRPr="006E0D77" w:rsidRDefault="005B5D76" w:rsidP="00D17C7E">
      <w:pPr>
        <w:ind w:left="360"/>
        <w:rPr>
          <w:b/>
        </w:rPr>
      </w:pPr>
    </w:p>
    <w:p w14:paraId="11F662A0" w14:textId="2DB80658" w:rsidR="00DA1D10" w:rsidRDefault="00DA1D10" w:rsidP="00DA1D10">
      <w:pPr>
        <w:pStyle w:val="ListParagraph"/>
        <w:numPr>
          <w:ilvl w:val="0"/>
          <w:numId w:val="1"/>
        </w:numPr>
      </w:pPr>
      <w:r>
        <w:t xml:space="preserve">The </w:t>
      </w:r>
      <w:r w:rsidR="00E1553A">
        <w:t>Greek</w:t>
      </w:r>
      <w:r w:rsidR="00F76502">
        <w:t xml:space="preserve"> </w:t>
      </w:r>
      <w:r>
        <w:t xml:space="preserve">word root </w:t>
      </w:r>
      <w:r w:rsidR="00E00859">
        <w:rPr>
          <w:b/>
        </w:rPr>
        <w:t>bar/o</w:t>
      </w:r>
      <w:r w:rsidRPr="00DA1D10">
        <w:rPr>
          <w:b/>
        </w:rPr>
        <w:t xml:space="preserve"> </w:t>
      </w:r>
      <w:r w:rsidRPr="00F604D0">
        <w:t>means:</w:t>
      </w:r>
    </w:p>
    <w:p w14:paraId="34324F65" w14:textId="77777777" w:rsidR="00DA1D10" w:rsidRDefault="00DA1D10" w:rsidP="00DA1D10"/>
    <w:p w14:paraId="091CA32C" w14:textId="77777777" w:rsidR="00DA1D10" w:rsidRDefault="00DA1D10" w:rsidP="00DA1D10"/>
    <w:p w14:paraId="2AAC7B6B" w14:textId="77777777" w:rsidR="00DA1D10" w:rsidRDefault="00DA1D10" w:rsidP="00DA1D10"/>
    <w:p w14:paraId="360786B2" w14:textId="7777777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p>
    <w:p w14:paraId="59C737CC" w14:textId="77777777" w:rsidR="00D17C7E" w:rsidRPr="001561C4" w:rsidRDefault="005B5D76" w:rsidP="00D17C7E"/>
    <w:p w14:paraId="4AB484D8" w14:textId="77777777" w:rsidR="00D17C7E" w:rsidRPr="001561C4" w:rsidRDefault="005B5D76" w:rsidP="00D17C7E"/>
    <w:p w14:paraId="0A59365A" w14:textId="77777777" w:rsidR="00D17C7E" w:rsidRPr="001561C4" w:rsidRDefault="005B5D76" w:rsidP="00D17C7E"/>
    <w:p w14:paraId="1B86D30B" w14:textId="77777777" w:rsidR="00D17C7E" w:rsidRPr="001561C4" w:rsidRDefault="005B5D76" w:rsidP="00D17C7E"/>
    <w:p w14:paraId="1E5B1741" w14:textId="77777777" w:rsidR="00D17C7E" w:rsidRPr="001561C4" w:rsidRDefault="005B5D76" w:rsidP="00D17C7E"/>
    <w:p w14:paraId="2797CC51" w14:textId="77777777" w:rsidR="00D17C7E" w:rsidRPr="001561C4" w:rsidRDefault="005B5D76" w:rsidP="00D17C7E"/>
    <w:p w14:paraId="0585FFA5" w14:textId="77777777" w:rsidR="00D17C7E" w:rsidRPr="001561C4" w:rsidRDefault="005B5D76" w:rsidP="00D17C7E"/>
    <w:p w14:paraId="00AD039C" w14:textId="77777777" w:rsidR="00D17C7E" w:rsidRPr="001561C4" w:rsidRDefault="005B5D76" w:rsidP="00D17C7E"/>
    <w:p w14:paraId="087020A9" w14:textId="77777777" w:rsidR="00D17C7E" w:rsidRPr="001561C4" w:rsidRDefault="005B5D76" w:rsidP="00D17C7E"/>
    <w:p w14:paraId="50A1B495" w14:textId="77777777" w:rsidR="00D17C7E" w:rsidRPr="001561C4" w:rsidRDefault="005B5D76" w:rsidP="00D17C7E"/>
    <w:p w14:paraId="66999E84" w14:textId="77777777" w:rsidR="00D17C7E" w:rsidRPr="001561C4" w:rsidRDefault="005B5D76" w:rsidP="00D17C7E"/>
    <w:p w14:paraId="2E632324" w14:textId="77777777" w:rsidR="00D17C7E" w:rsidRPr="001561C4" w:rsidRDefault="005B5D76" w:rsidP="00D17C7E"/>
    <w:p w14:paraId="2C47F937" w14:textId="77777777" w:rsidR="00D17C7E" w:rsidRPr="001561C4" w:rsidRDefault="005B5D76" w:rsidP="00D17C7E"/>
    <w:p w14:paraId="6030845A" w14:textId="77777777" w:rsidR="00D17C7E" w:rsidRPr="001561C4" w:rsidRDefault="005B5D76" w:rsidP="00D17C7E"/>
    <w:p w14:paraId="40525493" w14:textId="77777777" w:rsidR="00D17C7E" w:rsidRPr="001561C4" w:rsidRDefault="005B5D76" w:rsidP="00D17C7E"/>
    <w:p w14:paraId="31836A1D" w14:textId="77777777" w:rsidR="00D17C7E" w:rsidRPr="001561C4" w:rsidRDefault="005B5D76" w:rsidP="00D17C7E"/>
    <w:p w14:paraId="198AA4CB" w14:textId="77777777" w:rsidR="00D17C7E" w:rsidRPr="001561C4" w:rsidRDefault="005B5D76" w:rsidP="00D17C7E"/>
    <w:p w14:paraId="76E0B372" w14:textId="77777777" w:rsidR="00D17C7E" w:rsidRPr="001561C4" w:rsidRDefault="005B5D76" w:rsidP="00D17C7E"/>
    <w:p w14:paraId="255102FE" w14:textId="77777777" w:rsidR="00D17C7E" w:rsidRPr="001561C4" w:rsidRDefault="005B5D76" w:rsidP="00D17C7E"/>
    <w:p w14:paraId="2FEC9760" w14:textId="77777777" w:rsidR="00D17C7E" w:rsidRPr="001561C4" w:rsidRDefault="005B5D76" w:rsidP="00D17C7E"/>
    <w:p w14:paraId="22781432" w14:textId="77777777" w:rsidR="00D17C7E" w:rsidRPr="001561C4" w:rsidRDefault="005B5D76" w:rsidP="00D17C7E"/>
    <w:p w14:paraId="73AB7F3A" w14:textId="77777777" w:rsidR="00D17C7E" w:rsidRPr="001561C4" w:rsidRDefault="005B5D76" w:rsidP="00D17C7E"/>
    <w:p w14:paraId="153CD5B3" w14:textId="77777777" w:rsidR="00D17C7E" w:rsidRPr="001561C4" w:rsidRDefault="005B5D76" w:rsidP="00D17C7E"/>
    <w:p w14:paraId="59DEF0CB" w14:textId="77777777" w:rsidR="00D17C7E" w:rsidRPr="001561C4" w:rsidRDefault="005B5D76" w:rsidP="00D17C7E"/>
    <w:p w14:paraId="58C8817F" w14:textId="77777777" w:rsidR="00D17C7E" w:rsidRPr="001561C4" w:rsidRDefault="005B5D76" w:rsidP="00D17C7E"/>
    <w:p w14:paraId="1F1CD89B" w14:textId="77777777" w:rsidR="00D17C7E" w:rsidRPr="001561C4" w:rsidRDefault="005B5D76" w:rsidP="00D17C7E"/>
    <w:p w14:paraId="30AE6244" w14:textId="77777777" w:rsidR="00D17C7E" w:rsidRDefault="005B5D76"/>
    <w:p w14:paraId="2CFC87C5" w14:textId="77777777" w:rsidR="00D17C7E" w:rsidRDefault="005B5D76"/>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activeWritingStyle w:appName="MSWord" w:lang="en-US" w:vendorID="64" w:dllVersion="6" w:nlCheck="1" w:checkStyle="0"/>
  <w:activeWritingStyle w:appName="MSWord" w:lang="en-US" w:vendorID="64" w:dllVersion="4096" w:nlCheck="1" w:checkStyle="0"/>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116B9"/>
    <w:rsid w:val="0006122D"/>
    <w:rsid w:val="000F6304"/>
    <w:rsid w:val="00254511"/>
    <w:rsid w:val="00491290"/>
    <w:rsid w:val="005B5D76"/>
    <w:rsid w:val="00904FAB"/>
    <w:rsid w:val="00955468"/>
    <w:rsid w:val="00A4727A"/>
    <w:rsid w:val="00BA387A"/>
    <w:rsid w:val="00C116B9"/>
    <w:rsid w:val="00C73829"/>
    <w:rsid w:val="00C77A1A"/>
    <w:rsid w:val="00DA1D10"/>
    <w:rsid w:val="00E00859"/>
    <w:rsid w:val="00E1553A"/>
    <w:rsid w:val="00F604D0"/>
    <w:rsid w:val="00F61548"/>
    <w:rsid w:val="00F765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EC286F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3</TotalTime>
  <Pages>2</Pages>
  <Words>216</Words>
  <Characters>1232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5</cp:revision>
  <dcterms:created xsi:type="dcterms:W3CDTF">2016-06-22T11:59:00Z</dcterms:created>
  <dcterms:modified xsi:type="dcterms:W3CDTF">2020-10-18T17:27:00Z</dcterms:modified>
</cp:coreProperties>
</file>