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D359574" w:rsidR="003F69EF" w:rsidRDefault="00417132" w:rsidP="00F24EDE">
      <w:r>
        <w:rPr>
          <w:b/>
          <w:i/>
        </w:rPr>
        <w:t>Common Problems in English Usage</w:t>
      </w:r>
      <w:r w:rsidR="005A5A20">
        <w:rPr>
          <w:b/>
        </w:rPr>
        <w:t xml:space="preserve"> Worksheet:</w:t>
      </w:r>
      <w:r w:rsidR="00F24EDE">
        <w:rPr>
          <w:b/>
        </w:rPr>
        <w:t xml:space="preserve"> </w:t>
      </w:r>
      <w:proofErr w:type="spellStart"/>
      <w:r w:rsidR="003F3AA7">
        <w:rPr>
          <w:b/>
          <w:i/>
        </w:rPr>
        <w:t>Reeking havoc</w:t>
      </w:r>
      <w:proofErr w:type="spellEnd"/>
      <w:r w:rsidR="003F3AA7">
        <w:rPr>
          <w:b/>
          <w:i/>
        </w:rPr>
        <w:t xml:space="preserve"> </w:t>
      </w:r>
      <w:r w:rsidR="003F3AA7">
        <w:rPr>
          <w:b/>
          <w:iCs/>
        </w:rPr>
        <w:t xml:space="preserve">and </w:t>
      </w:r>
      <w:r w:rsidR="003F3AA7">
        <w:rPr>
          <w:b/>
          <w:i/>
        </w:rPr>
        <w:t>Wreaking havoc</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2556C33"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F3AA7">
        <w:t>two</w:t>
      </w:r>
      <w:r w:rsidR="002A144B">
        <w:t xml:space="preserve"> </w:t>
      </w:r>
      <w:r w:rsidR="003F3AA7">
        <w:t>phrases</w:t>
      </w:r>
      <w:r w:rsidR="00F24EDE">
        <w:t xml:space="preserve">. This is a whole class activity, so you will be asked to read these sentences aloud. We will work together as a class to determine </w:t>
      </w:r>
      <w:r w:rsidR="0043076C">
        <w:t xml:space="preserve">usage rules for </w:t>
      </w:r>
      <w:proofErr w:type="spellStart"/>
      <w:r w:rsidR="003F3AA7">
        <w:rPr>
          <w:i/>
          <w:iCs/>
        </w:rPr>
        <w:t>reeking havoc</w:t>
      </w:r>
      <w:proofErr w:type="spellEnd"/>
      <w:r w:rsidR="003F3AA7">
        <w:rPr>
          <w:i/>
          <w:iCs/>
        </w:rPr>
        <w:t xml:space="preserve"> </w:t>
      </w:r>
      <w:r w:rsidR="003F3AA7">
        <w:t xml:space="preserve">and </w:t>
      </w:r>
      <w:r w:rsidR="003F3AA7">
        <w:rPr>
          <w:i/>
          <w:iCs/>
        </w:rPr>
        <w:t>wreaking havoc</w:t>
      </w:r>
      <w:r w:rsidR="005B17D1">
        <w:t>.</w:t>
      </w:r>
    </w:p>
    <w:p w14:paraId="72249BCB" w14:textId="0179AE97" w:rsidR="003F3AA7" w:rsidRDefault="003F3AA7" w:rsidP="005C2E7F"/>
    <w:p w14:paraId="045E3C74" w14:textId="77777777" w:rsidR="003F3AA7" w:rsidRPr="00A2564A" w:rsidRDefault="003F3AA7" w:rsidP="003F3AA7">
      <w:proofErr w:type="spellStart"/>
      <w:r w:rsidRPr="00A2564A">
        <w:rPr>
          <w:b/>
          <w:bCs/>
        </w:rPr>
        <w:t>reeking havoc</w:t>
      </w:r>
      <w:proofErr w:type="spellEnd"/>
      <w:r w:rsidRPr="00A2564A">
        <w:rPr>
          <w:b/>
          <w:bCs/>
        </w:rPr>
        <w:t xml:space="preserve">/wreaking havoc: </w:t>
      </w:r>
      <w:r w:rsidRPr="00A2564A">
        <w:rPr>
          <w:bCs/>
        </w:rPr>
        <w:t>“Reeking” means “smelling strongly,” so that can be right. The phrase simply means “working great destruction.” “Havoc” has always referred to general destruction in English, but one very old phrase incorporation the word was “cry havoc,” which meant to give an army the signal for pillage. To “play havoc with” means the same thing as to “wreak havoc.” Avoid as well the mistaken “</w:t>
      </w:r>
      <w:proofErr w:type="spellStart"/>
      <w:proofErr w:type="gramStart"/>
      <w:r w:rsidRPr="00A2564A">
        <w:rPr>
          <w:bCs/>
        </w:rPr>
        <w:t>wreck havoc</w:t>
      </w:r>
      <w:proofErr w:type="spellEnd"/>
      <w:proofErr w:type="gramEnd"/>
      <w:r w:rsidRPr="00A2564A">
        <w:rPr>
          <w:bCs/>
        </w:rPr>
        <w:t>.”</w:t>
      </w:r>
    </w:p>
    <w:p w14:paraId="236D4DC1" w14:textId="77777777" w:rsidR="00317C9F" w:rsidRPr="003F3AA7" w:rsidRDefault="00317C9F" w:rsidP="003F3AA7">
      <w:pPr>
        <w:rPr>
          <w:bCs/>
          <w:iCs/>
        </w:rPr>
      </w:pPr>
    </w:p>
    <w:p w14:paraId="334C996A" w14:textId="5B44B26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757CC745" w14:textId="4EF5A890" w:rsidR="00DE1AA6" w:rsidRDefault="00DE1AA6" w:rsidP="00317C9F"/>
    <w:p w14:paraId="415077F3" w14:textId="2678834B" w:rsidR="00DE1AA6" w:rsidRDefault="00DE1AA6" w:rsidP="00317C9F">
      <w:r>
        <w:rPr>
          <w:b/>
          <w:bCs/>
        </w:rPr>
        <w:t xml:space="preserve">Okay, this exercise </w:t>
      </w:r>
      <w:r>
        <w:t xml:space="preserve">introduces you to a commonly used verb in English, </w:t>
      </w:r>
      <w:r>
        <w:rPr>
          <w:i/>
          <w:iCs/>
        </w:rPr>
        <w:t>reek</w:t>
      </w:r>
      <w:r>
        <w:t xml:space="preserve">, as well as a commonly used phrase, </w:t>
      </w:r>
      <w:r>
        <w:rPr>
          <w:i/>
          <w:iCs/>
        </w:rPr>
        <w:t>wreaking havoc</w:t>
      </w:r>
      <w:r>
        <w:t xml:space="preserve">. Your reading on usage rules above clearly explains the use of these words. Rather than work with cloze blanks to build your understanding of this area of usage, let’s write a half-dozen or so sentences using the verb </w:t>
      </w:r>
      <w:r w:rsidRPr="00DE1AA6">
        <w:rPr>
          <w:i/>
          <w:iCs/>
        </w:rPr>
        <w:t>reek</w:t>
      </w:r>
      <w:r>
        <w:t xml:space="preserve"> and the verbal phrase </w:t>
      </w:r>
      <w:r w:rsidRPr="00DE1AA6">
        <w:rPr>
          <w:i/>
          <w:iCs/>
        </w:rPr>
        <w:t>wreaking havoc</w:t>
      </w:r>
      <w:r>
        <w:t>. Here are a couple of sample sentences to get us started.</w:t>
      </w:r>
    </w:p>
    <w:p w14:paraId="7851ADA2" w14:textId="707F1470" w:rsidR="00DE1AA6" w:rsidRDefault="00DE1AA6" w:rsidP="00317C9F"/>
    <w:p w14:paraId="563FFECD" w14:textId="67115EA7" w:rsidR="00DE1AA6" w:rsidRPr="00DE1AA6" w:rsidRDefault="00DE1AA6" w:rsidP="00DE1AA6">
      <w:pPr>
        <w:pStyle w:val="ListParagraph"/>
        <w:numPr>
          <w:ilvl w:val="0"/>
          <w:numId w:val="1"/>
        </w:numPr>
        <w:rPr>
          <w:b/>
          <w:bCs/>
        </w:rPr>
      </w:pPr>
      <w:r>
        <w:t xml:space="preserve">The dumpster beside the restaurant </w:t>
      </w:r>
      <w:r w:rsidRPr="00DE1AA6">
        <w:rPr>
          <w:i/>
          <w:iCs/>
        </w:rPr>
        <w:t>reeked</w:t>
      </w:r>
      <w:r>
        <w:t xml:space="preserve"> of rotting food.</w:t>
      </w:r>
    </w:p>
    <w:p w14:paraId="2069229B" w14:textId="6598EAE3" w:rsidR="00DE1AA6" w:rsidRPr="00DE1AA6" w:rsidRDefault="00DE1AA6" w:rsidP="00DE1AA6">
      <w:pPr>
        <w:pStyle w:val="ListParagraph"/>
        <w:numPr>
          <w:ilvl w:val="0"/>
          <w:numId w:val="1"/>
        </w:numPr>
        <w:rPr>
          <w:b/>
          <w:bCs/>
        </w:rPr>
      </w:pPr>
      <w:r>
        <w:t xml:space="preserve">In 410, Alaric the Visigoth and his armies </w:t>
      </w:r>
      <w:r w:rsidRPr="00DE1AA6">
        <w:rPr>
          <w:i/>
          <w:iCs/>
        </w:rPr>
        <w:t>wreaked havoc</w:t>
      </w:r>
      <w:r>
        <w:t xml:space="preserve"> on Rome.</w:t>
      </w:r>
    </w:p>
    <w:p w14:paraId="3677E8EC" w14:textId="5E9FA1A0" w:rsidR="00DE1AA6" w:rsidRDefault="00DE1AA6" w:rsidP="00DE1AA6">
      <w:pPr>
        <w:rPr>
          <w:b/>
          <w:bCs/>
        </w:rPr>
      </w:pPr>
    </w:p>
    <w:p w14:paraId="2D0853F6" w14:textId="23C9AA5E" w:rsidR="00DE1AA6" w:rsidRPr="00DE1AA6" w:rsidRDefault="00DE1AA6" w:rsidP="00DE1AA6">
      <w:r>
        <w:rPr>
          <w:b/>
          <w:bCs/>
        </w:rPr>
        <w:t xml:space="preserve">Now </w:t>
      </w:r>
      <w:r>
        <w:t>you try it.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BA5159"/>
    <w:multiLevelType w:val="hybridMultilevel"/>
    <w:tmpl w:val="681EB37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3AA7"/>
    <w:rsid w:val="003F69EF"/>
    <w:rsid w:val="00410E3E"/>
    <w:rsid w:val="00417132"/>
    <w:rsid w:val="0043076C"/>
    <w:rsid w:val="00480A51"/>
    <w:rsid w:val="005A5A20"/>
    <w:rsid w:val="005B17D1"/>
    <w:rsid w:val="005C2E7F"/>
    <w:rsid w:val="006B45BA"/>
    <w:rsid w:val="006D1D72"/>
    <w:rsid w:val="00A40944"/>
    <w:rsid w:val="00DE1AA6"/>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A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13</TotalTime>
  <Pages>1</Pages>
  <Words>276</Words>
  <Characters>1579</Characters>
  <Application>Microsoft Office Word</Application>
  <DocSecurity>0</DocSecurity>
  <Lines>13</Lines>
  <Paragraphs>3</Paragraphs>
  <ScaleCrop>false</ScaleCrop>
  <Company>Mark's Text Terminal</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2016-05-09T12:35:00Z</dcterms:created>
  <dcterms:modified xsi:type="dcterms:W3CDTF">2020-06-10T13:10:00Z</dcterms:modified>
</cp:coreProperties>
</file>