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1172F0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17323DF" w14:textId="5491917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B47C5">
        <w:rPr>
          <w:b/>
          <w:i/>
        </w:rPr>
        <w:t>Nonpareil</w:t>
      </w:r>
      <w:r w:rsidR="00F24EDE">
        <w:rPr>
          <w:b/>
        </w:rPr>
        <w:t xml:space="preserve"> (</w:t>
      </w:r>
      <w:r w:rsidR="009B47C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F8648A9" w14:textId="0D9E71B6" w:rsidR="009B47C5" w:rsidRDefault="009B47C5" w:rsidP="00F24EDE"/>
    <w:p w14:paraId="127CFF67" w14:textId="7DE825DB" w:rsidR="009B47C5" w:rsidRPr="009B47C5" w:rsidRDefault="009B47C5" w:rsidP="009B47C5">
      <w:pPr>
        <w:pStyle w:val="ListParagraph"/>
        <w:numPr>
          <w:ilvl w:val="0"/>
          <w:numId w:val="2"/>
        </w:numPr>
        <w:rPr>
          <w:b/>
          <w:bCs/>
        </w:rPr>
      </w:pPr>
      <w:r>
        <w:t>*** likes to live in New England because in the autumn, when the leaves change color, the entire region has a colorful and</w:t>
      </w:r>
      <w:r w:rsidRPr="006E1AC5">
        <w:rPr>
          <w:i/>
          <w:iCs/>
        </w:rPr>
        <w:t xml:space="preserve"> nonpareil</w:t>
      </w:r>
      <w:r>
        <w:t xml:space="preserve"> beauty.</w:t>
      </w:r>
    </w:p>
    <w:p w14:paraId="4E013D97" w14:textId="40A5DD8B" w:rsidR="009B47C5" w:rsidRPr="006E1AC5" w:rsidRDefault="006E1AC5" w:rsidP="009B47C5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</w:t>
      </w:r>
      <w:r w:rsidRPr="006E1AC5">
        <w:rPr>
          <w:i/>
          <w:iCs/>
        </w:rPr>
        <w:t xml:space="preserve">nonpareil </w:t>
      </w:r>
      <w:r>
        <w:t xml:space="preserve">rapper *** </w:t>
      </w:r>
      <w:r w:rsidR="009B47C5">
        <w:t>sells out concert halls in every city *** plays.</w:t>
      </w:r>
    </w:p>
    <w:p w14:paraId="7D0D9335" w14:textId="44954EB9" w:rsidR="006E1AC5" w:rsidRPr="006E1AC5" w:rsidRDefault="006E1AC5" w:rsidP="009B47C5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***, the jazz saxophonist, is internationally known and considered </w:t>
      </w:r>
      <w:r w:rsidRPr="006E1AC5">
        <w:rPr>
          <w:i/>
          <w:iCs/>
        </w:rPr>
        <w:t xml:space="preserve">nonpareil </w:t>
      </w:r>
      <w:r>
        <w:t>by *** peers.</w:t>
      </w:r>
    </w:p>
    <w:p w14:paraId="2EF9ED8B" w14:textId="573C0ABB" w:rsidR="006E1AC5" w:rsidRPr="006E1AC5" w:rsidRDefault="006E1AC5" w:rsidP="009B47C5">
      <w:pPr>
        <w:pStyle w:val="ListParagraph"/>
        <w:numPr>
          <w:ilvl w:val="0"/>
          <w:numId w:val="2"/>
        </w:numPr>
        <w:rPr>
          <w:b/>
          <w:bCs/>
        </w:rPr>
      </w:pPr>
      <w:r>
        <w:t>Everybody loves ***’s cakes because they are</w:t>
      </w:r>
      <w:r w:rsidRPr="006E1AC5">
        <w:rPr>
          <w:i/>
          <w:iCs/>
        </w:rPr>
        <w:t xml:space="preserve"> nonpareil</w:t>
      </w:r>
      <w:r>
        <w:t xml:space="preserve"> when considered alongside other cakes.</w:t>
      </w:r>
    </w:p>
    <w:p w14:paraId="35748E5D" w14:textId="6B535C4E" w:rsidR="006E1AC5" w:rsidRPr="009B47C5" w:rsidRDefault="006E1AC5" w:rsidP="009B47C5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Those who attended </w:t>
      </w:r>
      <w:proofErr w:type="spellStart"/>
      <w:r>
        <w:t>Beyonce’s</w:t>
      </w:r>
      <w:proofErr w:type="spellEnd"/>
      <w:r>
        <w:t xml:space="preserve"> concert remarked on her </w:t>
      </w:r>
      <w:bookmarkStart w:id="54" w:name="_GoBack"/>
      <w:r w:rsidRPr="006E1AC5">
        <w:rPr>
          <w:i/>
          <w:iCs/>
        </w:rPr>
        <w:t xml:space="preserve">nonpareil </w:t>
      </w:r>
      <w:bookmarkEnd w:id="54"/>
      <w:r>
        <w:t>voice.</w:t>
      </w:r>
    </w:p>
    <w:p w14:paraId="6934152D" w14:textId="77777777" w:rsidR="00F24EDE" w:rsidRDefault="00F24EDE" w:rsidP="00F24EDE"/>
    <w:p w14:paraId="0E1D403C" w14:textId="4795B01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9B47C5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9B47C5" w:rsidRPr="009B47C5">
        <w:rPr>
          <w:b/>
          <w:i/>
          <w:iCs/>
          <w:u w:val="single"/>
        </w:rPr>
        <w:t>nonpareil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E97493"/>
    <w:multiLevelType w:val="hybridMultilevel"/>
    <w:tmpl w:val="225EF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C1265F"/>
    <w:multiLevelType w:val="hybridMultilevel"/>
    <w:tmpl w:val="29448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35A5C"/>
    <w:rsid w:val="00410E3E"/>
    <w:rsid w:val="005A5A20"/>
    <w:rsid w:val="006B45BA"/>
    <w:rsid w:val="006E1AC5"/>
    <w:rsid w:val="009B47C5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A9C549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47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142</Words>
  <Characters>814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2019-05-09T12:42:00Z</dcterms:created>
  <dcterms:modified xsi:type="dcterms:W3CDTF">2019-05-21T09:14:00Z</dcterms:modified>
</cp:coreProperties>
</file>