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420AF098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190016">
        <w:rPr>
          <w:b/>
        </w:rPr>
        <w:t>, Lesson 20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190016">
        <w:rPr>
          <w:b/>
          <w:i/>
        </w:rPr>
        <w:t>Matrifocal</w:t>
      </w:r>
      <w:r w:rsidR="00F24EDE">
        <w:rPr>
          <w:b/>
        </w:rPr>
        <w:t xml:space="preserve"> (</w:t>
      </w:r>
      <w:r w:rsidR="0019001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71DFB5" w14:textId="77777777" w:rsidR="00BC016D" w:rsidRDefault="00BC016D" w:rsidP="00F24EDE"/>
    <w:p w14:paraId="249FFEC5" w14:textId="206864AF" w:rsidR="00BC016D" w:rsidRPr="00107CF5" w:rsidRDefault="00BC016D" w:rsidP="00BC016D">
      <w:pPr>
        <w:pStyle w:val="ListParagraph"/>
        <w:numPr>
          <w:ilvl w:val="0"/>
          <w:numId w:val="1"/>
        </w:numPr>
        <w:rPr>
          <w:b/>
        </w:rPr>
      </w:pPr>
      <w:r>
        <w:t xml:space="preserve">**** studies </w:t>
      </w:r>
      <w:r w:rsidRPr="00107CF5">
        <w:rPr>
          <w:i/>
        </w:rPr>
        <w:t xml:space="preserve">matrifocal </w:t>
      </w:r>
      <w:r>
        <w:t>cultures</w:t>
      </w:r>
      <w:r w:rsidR="00107CF5">
        <w:t xml:space="preserve"> because *** is interested in how women exercise power.</w:t>
      </w:r>
    </w:p>
    <w:p w14:paraId="143DC2D7" w14:textId="62A9592C" w:rsidR="00107CF5" w:rsidRPr="00107CF5" w:rsidRDefault="00107CF5" w:rsidP="00BC016D">
      <w:pPr>
        <w:pStyle w:val="ListParagraph"/>
        <w:numPr>
          <w:ilvl w:val="0"/>
          <w:numId w:val="1"/>
        </w:numPr>
        <w:rPr>
          <w:b/>
        </w:rPr>
      </w:pPr>
      <w:r>
        <w:t xml:space="preserve">Because the United States in general is not a </w:t>
      </w:r>
      <w:r w:rsidRPr="00107CF5">
        <w:rPr>
          <w:i/>
        </w:rPr>
        <w:t>matrifocal</w:t>
      </w:r>
      <w:r>
        <w:t xml:space="preserve"> culture, it has never elected a woman president.</w:t>
      </w:r>
    </w:p>
    <w:p w14:paraId="5FEB585A" w14:textId="3C0417EA" w:rsidR="00107CF5" w:rsidRPr="00107CF5" w:rsidRDefault="00107CF5" w:rsidP="00BC016D">
      <w:pPr>
        <w:pStyle w:val="ListParagraph"/>
        <w:numPr>
          <w:ilvl w:val="0"/>
          <w:numId w:val="1"/>
        </w:numPr>
        <w:rPr>
          <w:b/>
        </w:rPr>
      </w:pPr>
      <w:r>
        <w:t>Because **** heads his family, it is not</w:t>
      </w:r>
      <w:r w:rsidRPr="00107CF5">
        <w:rPr>
          <w:i/>
        </w:rPr>
        <w:t xml:space="preserve"> matrifocal</w:t>
      </w:r>
      <w:r>
        <w:t>.</w:t>
      </w:r>
    </w:p>
    <w:p w14:paraId="15CEDD14" w14:textId="0941D0BA" w:rsidR="00107CF5" w:rsidRPr="00107CF5" w:rsidRDefault="00107CF5" w:rsidP="00BC016D">
      <w:pPr>
        <w:pStyle w:val="ListParagraph"/>
        <w:numPr>
          <w:ilvl w:val="0"/>
          <w:numId w:val="1"/>
        </w:numPr>
        <w:rPr>
          <w:b/>
        </w:rPr>
      </w:pPr>
      <w:r>
        <w:t>**** doesn’t want to live in a</w:t>
      </w:r>
      <w:r w:rsidRPr="00107CF5">
        <w:rPr>
          <w:i/>
        </w:rPr>
        <w:t xml:space="preserve"> matrifocal</w:t>
      </w:r>
      <w:r>
        <w:t xml:space="preserve"> culture because *** would never gain authority.</w:t>
      </w:r>
    </w:p>
    <w:p w14:paraId="1CDA998F" w14:textId="5EDFD3F4" w:rsidR="00107CF5" w:rsidRPr="00BC016D" w:rsidRDefault="00107CF5" w:rsidP="00BC016D">
      <w:pPr>
        <w:pStyle w:val="ListParagraph"/>
        <w:numPr>
          <w:ilvl w:val="0"/>
          <w:numId w:val="1"/>
        </w:numPr>
        <w:rPr>
          <w:b/>
        </w:rPr>
      </w:pPr>
      <w:r>
        <w:t>The s</w:t>
      </w:r>
      <w:r w:rsidR="00C253D6">
        <w:t>chool’s principal was a woman, s</w:t>
      </w:r>
      <w:r w:rsidR="00BD2F74">
        <w:t>o its</w:t>
      </w:r>
      <w:bookmarkStart w:id="54" w:name="_GoBack"/>
      <w:bookmarkEnd w:id="54"/>
      <w:r>
        <w:t xml:space="preserve"> administration was </w:t>
      </w:r>
      <w:r w:rsidRPr="00107CF5">
        <w:rPr>
          <w:i/>
        </w:rPr>
        <w:t>matrifocal</w:t>
      </w:r>
      <w:r>
        <w:t>.</w:t>
      </w:r>
    </w:p>
    <w:p w14:paraId="7E097896" w14:textId="77777777" w:rsidR="00F24EDE" w:rsidRDefault="00F24EDE" w:rsidP="00F24EDE"/>
    <w:p w14:paraId="4C64158B" w14:textId="767D1DC2" w:rsidR="00B577EA" w:rsidRPr="006B45BA" w:rsidRDefault="00190016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matrifocal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044CA"/>
    <w:multiLevelType w:val="hybridMultilevel"/>
    <w:tmpl w:val="BD90D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07CF5"/>
    <w:rsid w:val="001539C9"/>
    <w:rsid w:val="00190016"/>
    <w:rsid w:val="001F20BF"/>
    <w:rsid w:val="002C2733"/>
    <w:rsid w:val="00335A5C"/>
    <w:rsid w:val="00410E3E"/>
    <w:rsid w:val="005A5A20"/>
    <w:rsid w:val="006B45BA"/>
    <w:rsid w:val="008A1E84"/>
    <w:rsid w:val="00BC016D"/>
    <w:rsid w:val="00BD2F74"/>
    <w:rsid w:val="00C253D6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1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147</Words>
  <Characters>844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2017-06-19T16:41:00Z</dcterms:created>
  <dcterms:modified xsi:type="dcterms:W3CDTF">2018-02-15T16:49:00Z</dcterms:modified>
</cp:coreProperties>
</file>