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26D63AC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499597EC" w14:textId="5D923DB8" w:rsidR="00F24EDE" w:rsidRDefault="005A5A20" w:rsidP="00F24EDE"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CE7896">
        <w:rPr>
          <w:b/>
          <w:i/>
        </w:rPr>
        <w:t>Inordinate</w:t>
      </w:r>
      <w:r w:rsidR="00F24EDE">
        <w:rPr>
          <w:b/>
        </w:rPr>
        <w:t xml:space="preserve"> (</w:t>
      </w:r>
      <w:r w:rsidR="008E6A86">
        <w:rPr>
          <w:b/>
        </w:rPr>
        <w:t>adjective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0AF21BCB" w14:textId="77777777" w:rsidR="008E6A86" w:rsidRDefault="008E6A86" w:rsidP="00F24EDE"/>
    <w:p w14:paraId="0520F32C" w14:textId="70F0E151" w:rsidR="008E6A86" w:rsidRPr="00C80878" w:rsidRDefault="00C80878" w:rsidP="008E6A86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Like most people, *** eats an </w:t>
      </w:r>
      <w:r w:rsidRPr="00C80878">
        <w:rPr>
          <w:i/>
          <w:iCs/>
        </w:rPr>
        <w:t>inordinate</w:t>
      </w:r>
      <w:r>
        <w:t xml:space="preserve"> amount of food when *** visits a Chinese buffet.</w:t>
      </w:r>
    </w:p>
    <w:p w14:paraId="6400D46A" w14:textId="08E3F070" w:rsidR="00C80878" w:rsidRPr="00C80878" w:rsidRDefault="00C80878" w:rsidP="008E6A86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The police officer issued an </w:t>
      </w:r>
      <w:r w:rsidRPr="00C80878">
        <w:rPr>
          <w:i/>
          <w:iCs/>
        </w:rPr>
        <w:t>inordinate</w:t>
      </w:r>
      <w:r>
        <w:rPr>
          <w:i/>
          <w:iCs/>
        </w:rPr>
        <w:t xml:space="preserve"> </w:t>
      </w:r>
      <w:r>
        <w:t>number of parking tickets until his commanding officer asked him to slow it down.</w:t>
      </w:r>
    </w:p>
    <w:p w14:paraId="2B8B9EAD" w14:textId="5153C691" w:rsidR="00C80878" w:rsidRPr="00C80878" w:rsidRDefault="00C80878" w:rsidP="008E6A86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Because *** had several birthday </w:t>
      </w:r>
      <w:proofErr w:type="gramStart"/>
      <w:r>
        <w:t>gift</w:t>
      </w:r>
      <w:proofErr w:type="gramEnd"/>
      <w:r>
        <w:t xml:space="preserve"> cards, *** spend an </w:t>
      </w:r>
      <w:r w:rsidRPr="00C80878">
        <w:rPr>
          <w:i/>
          <w:iCs/>
        </w:rPr>
        <w:t>inordinate</w:t>
      </w:r>
      <w:r>
        <w:rPr>
          <w:i/>
          <w:iCs/>
        </w:rPr>
        <w:t xml:space="preserve"> </w:t>
      </w:r>
      <w:r>
        <w:t>amount of money on clothes.</w:t>
      </w:r>
    </w:p>
    <w:p w14:paraId="15F58058" w14:textId="76265B92" w:rsidR="00C80878" w:rsidRPr="00C80878" w:rsidRDefault="00C80878" w:rsidP="008E6A86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thinks ***’s six cats and two dogs </w:t>
      </w:r>
      <w:proofErr w:type="gramStart"/>
      <w:r>
        <w:t>is</w:t>
      </w:r>
      <w:proofErr w:type="gramEnd"/>
      <w:r>
        <w:t xml:space="preserve"> an </w:t>
      </w:r>
      <w:r w:rsidRPr="00C80878">
        <w:rPr>
          <w:i/>
          <w:iCs/>
        </w:rPr>
        <w:t>inordinate</w:t>
      </w:r>
      <w:r>
        <w:rPr>
          <w:i/>
          <w:iCs/>
        </w:rPr>
        <w:t xml:space="preserve"> </w:t>
      </w:r>
      <w:r>
        <w:t>number of pets for any household.</w:t>
      </w:r>
    </w:p>
    <w:p w14:paraId="3893F078" w14:textId="489CA552" w:rsidR="00C80878" w:rsidRPr="008E6A86" w:rsidRDefault="00C80878" w:rsidP="008E6A86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took an </w:t>
      </w:r>
      <w:r w:rsidRPr="00C80878">
        <w:rPr>
          <w:i/>
          <w:iCs/>
        </w:rPr>
        <w:t>inordinate</w:t>
      </w:r>
      <w:r>
        <w:rPr>
          <w:i/>
          <w:iCs/>
        </w:rPr>
        <w:t xml:space="preserve"> </w:t>
      </w:r>
      <w:r>
        <w:t>amount of time completing *** college application because *** wanted it done correctly.</w:t>
      </w:r>
    </w:p>
    <w:p w14:paraId="5C1D89D8" w14:textId="77777777" w:rsidR="00F24EDE" w:rsidRDefault="00F24EDE" w:rsidP="00F24EDE"/>
    <w:p w14:paraId="743DF969" w14:textId="3B4C2BA5" w:rsidR="00B577EA" w:rsidRPr="006B45BA" w:rsidRDefault="00F24EDE" w:rsidP="00F24EDE">
      <w:r w:rsidRPr="00523677">
        <w:rPr>
          <w:b/>
          <w:u w:val="single"/>
        </w:rPr>
        <w:t xml:space="preserve">The </w:t>
      </w:r>
      <w:r w:rsidR="008E6A86">
        <w:rPr>
          <w:b/>
          <w:u w:val="single"/>
        </w:rPr>
        <w:t>adjective</w:t>
      </w:r>
      <w:r w:rsidR="00B27612">
        <w:rPr>
          <w:b/>
          <w:u w:val="single"/>
        </w:rPr>
        <w:t xml:space="preserve"> </w:t>
      </w:r>
      <w:r w:rsidR="00CE7896">
        <w:rPr>
          <w:b/>
          <w:i/>
          <w:u w:val="single"/>
        </w:rPr>
        <w:t>inordinate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380469F"/>
    <w:multiLevelType w:val="hybridMultilevel"/>
    <w:tmpl w:val="2BFE03C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3"/>
  <w:doNotDisplayPageBoundaries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6A86"/>
    <w:rsid w:val="001539C9"/>
    <w:rsid w:val="001F20BF"/>
    <w:rsid w:val="002C2733"/>
    <w:rsid w:val="00335A5C"/>
    <w:rsid w:val="00410E3E"/>
    <w:rsid w:val="005A5A20"/>
    <w:rsid w:val="006B45BA"/>
    <w:rsid w:val="008E6A86"/>
    <w:rsid w:val="00B27612"/>
    <w:rsid w:val="00C32881"/>
    <w:rsid w:val="00C80878"/>
    <w:rsid w:val="00CA4835"/>
    <w:rsid w:val="00CE7896"/>
    <w:rsid w:val="00E11225"/>
    <w:rsid w:val="00EC6ED9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12740BE"/>
  <w15:chartTrackingRefBased/>
  <w15:docId w15:val="{225C32FA-04B4-2B47-B334-CAEDA564D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E6A8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DN%20PM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DN PM TM*dnow wstm.dotx</Template>
  <TotalTime>8</TotalTime>
  <Pages>1</Pages>
  <Words>148</Words>
  <Characters>850</Characters>
  <Application>Microsoft Office Word</Application>
  <DocSecurity>0</DocSecurity>
  <Lines>7</Lines>
  <Paragraphs>1</Paragraphs>
  <ScaleCrop>false</ScaleCrop>
  <Company>Mark's Text Terminal</Company>
  <LinksUpToDate>false</LinksUpToDate>
  <CharactersWithSpaces>997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3</cp:revision>
  <dcterms:created xsi:type="dcterms:W3CDTF">2020-09-12T14:59:00Z</dcterms:created>
  <dcterms:modified xsi:type="dcterms:W3CDTF">2020-10-01T16:41:00Z</dcterms:modified>
</cp:coreProperties>
</file>