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336CC538" w:rsidR="00F24EDE" w:rsidRDefault="005A5A20" w:rsidP="00F24EDE">
      <w:r>
        <w:rPr>
          <w:b/>
        </w:rPr>
        <w:t>Focus on One Word Worksheet:</w:t>
      </w:r>
      <w:r w:rsidR="004E4F1D">
        <w:rPr>
          <w:b/>
        </w:rPr>
        <w:t xml:space="preserve"> </w:t>
      </w:r>
      <w:r w:rsidR="004E4F1D">
        <w:rPr>
          <w:b/>
          <w:i/>
          <w:iCs/>
        </w:rPr>
        <w:t>Dexterous</w:t>
      </w:r>
      <w:r w:rsidR="00F24EDE">
        <w:rPr>
          <w:b/>
        </w:rPr>
        <w:t xml:space="preserve"> (</w:t>
      </w:r>
      <w:r w:rsidR="004E4F1D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6FBB86BD" w:rsidR="008E6A86" w:rsidRPr="00D4613A" w:rsidRDefault="00D4613A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*** is particularly </w:t>
      </w:r>
      <w:r w:rsidRPr="00D4613A">
        <w:rPr>
          <w:i/>
          <w:iCs/>
        </w:rPr>
        <w:t>dexterous</w:t>
      </w:r>
      <w:r>
        <w:t>, *** went to medical school and trained to be a surgeon.</w:t>
      </w:r>
    </w:p>
    <w:p w14:paraId="082CE2F8" w14:textId="7A64E6A4" w:rsidR="00D4613A" w:rsidRPr="00D4613A" w:rsidRDefault="00D4613A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gave up flyfishing because *** isn’t </w:t>
      </w:r>
      <w:r w:rsidRPr="00D4613A">
        <w:rPr>
          <w:i/>
          <w:iCs/>
        </w:rPr>
        <w:t>dexterous</w:t>
      </w:r>
      <w:r>
        <w:rPr>
          <w:i/>
          <w:iCs/>
        </w:rPr>
        <w:t xml:space="preserve"> </w:t>
      </w:r>
      <w:r>
        <w:t>to handle the tiny lures and super-fine fishing line to which *** must tie them.</w:t>
      </w:r>
    </w:p>
    <w:p w14:paraId="4917DC34" w14:textId="350C0827" w:rsidR="00D4613A" w:rsidRPr="00D4613A" w:rsidRDefault="00D4613A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Tailors must be very </w:t>
      </w:r>
      <w:r w:rsidRPr="00D4613A">
        <w:rPr>
          <w:i/>
          <w:iCs/>
        </w:rPr>
        <w:t>dexterous</w:t>
      </w:r>
      <w:r>
        <w:rPr>
          <w:i/>
          <w:iCs/>
        </w:rPr>
        <w:t xml:space="preserve"> </w:t>
      </w:r>
      <w:r>
        <w:t>to work with the needles and threads involved in making custom clothing.</w:t>
      </w:r>
    </w:p>
    <w:p w14:paraId="29A193A4" w14:textId="0747C300" w:rsidR="00D4613A" w:rsidRPr="00D4613A" w:rsidRDefault="00D4613A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>Fortunately for Mr. Feltskog, apple picking does not require particularly dexterous hands.</w:t>
      </w:r>
    </w:p>
    <w:p w14:paraId="67108E25" w14:textId="3EACDF62" w:rsidR="00D4613A" w:rsidRPr="008E6A86" w:rsidRDefault="00D4613A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D4613A">
        <w:rPr>
          <w:i/>
          <w:iCs/>
        </w:rPr>
        <w:t>dexterous</w:t>
      </w:r>
      <w:r>
        <w:rPr>
          <w:i/>
          <w:iCs/>
        </w:rPr>
        <w:t xml:space="preserve"> </w:t>
      </w:r>
      <w:r>
        <w:t>store clerk handled coins very gracefully and accurately.</w:t>
      </w:r>
    </w:p>
    <w:p w14:paraId="4FFA2E63" w14:textId="77777777" w:rsidR="00F24EDE" w:rsidRDefault="00F24EDE" w:rsidP="00F24EDE"/>
    <w:p w14:paraId="4BD25D69" w14:textId="38B705BD" w:rsidR="00B577EA" w:rsidRPr="006B45BA" w:rsidRDefault="00F24EDE" w:rsidP="00F24EDE">
      <w:r w:rsidRPr="00523677">
        <w:rPr>
          <w:b/>
          <w:u w:val="single"/>
        </w:rPr>
        <w:t>The</w:t>
      </w:r>
      <w:r w:rsidR="004E4F1D">
        <w:rPr>
          <w:b/>
          <w:u w:val="single"/>
        </w:rPr>
        <w:t xml:space="preserve"> adjective </w:t>
      </w:r>
      <w:r w:rsidR="004E4F1D">
        <w:rPr>
          <w:b/>
          <w:i/>
          <w:iCs/>
          <w:u w:val="single"/>
        </w:rPr>
        <w:t>dexterous</w:t>
      </w:r>
      <w:r w:rsidRPr="00523677">
        <w:rPr>
          <w:b/>
          <w:u w:val="single"/>
        </w:rPr>
        <w:t xml:space="preserve"> 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4E4F1D"/>
    <w:rsid w:val="005A5A20"/>
    <w:rsid w:val="006B45BA"/>
    <w:rsid w:val="008E6A86"/>
    <w:rsid w:val="00B27612"/>
    <w:rsid w:val="00C32881"/>
    <w:rsid w:val="00CA4835"/>
    <w:rsid w:val="00D4613A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686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9</TotalTime>
  <Pages>1</Pages>
  <Words>146</Words>
  <Characters>834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2020-10-27T14:27:00Z</dcterms:modified>
</cp:coreProperties>
</file>