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38EE2180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19460D">
        <w:rPr>
          <w:b/>
          <w:i/>
        </w:rPr>
        <w:t xml:space="preserve">Renumeration </w:t>
      </w:r>
      <w:r w:rsidR="0019460D">
        <w:rPr>
          <w:b/>
          <w:iCs/>
        </w:rPr>
        <w:t xml:space="preserve">and </w:t>
      </w:r>
      <w:r w:rsidR="0019460D">
        <w:rPr>
          <w:b/>
          <w:i/>
        </w:rPr>
        <w:t>Remuneration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34207886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19460D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19460D">
        <w:rPr>
          <w:i/>
          <w:iCs/>
        </w:rPr>
        <w:t xml:space="preserve">renumeration </w:t>
      </w:r>
      <w:r w:rsidR="0019460D">
        <w:t xml:space="preserve">and </w:t>
      </w:r>
      <w:r w:rsidR="0019460D">
        <w:rPr>
          <w:i/>
          <w:iCs/>
        </w:rPr>
        <w:t>remuneration</w:t>
      </w:r>
      <w:r w:rsidR="005B17D1">
        <w:t>.</w:t>
      </w:r>
    </w:p>
    <w:p w14:paraId="5CBC6FE4" w14:textId="441D550B" w:rsidR="0019460D" w:rsidRDefault="0019460D" w:rsidP="005C2E7F"/>
    <w:p w14:paraId="7265466F" w14:textId="77777777" w:rsidR="00C34F7C" w:rsidRPr="00A2564A" w:rsidRDefault="00C34F7C" w:rsidP="00C34F7C">
      <w:r w:rsidRPr="00A2564A">
        <w:rPr>
          <w:b/>
          <w:bCs/>
        </w:rPr>
        <w:t xml:space="preserve">renumeration/remuneration: </w:t>
      </w:r>
      <w:r w:rsidRPr="00A2564A">
        <w:rPr>
          <w:bCs/>
        </w:rPr>
        <w:t>Although “remuneration” looks as if it might mean “repayment” it usually means simply “payment.” In speech it is often confused with “renumeration,” which would mean recounting (counting again).</w:t>
      </w:r>
    </w:p>
    <w:p w14:paraId="236D4DC1" w14:textId="77777777" w:rsidR="00317C9F" w:rsidRPr="0019460D" w:rsidRDefault="00317C9F" w:rsidP="0019460D">
      <w:pPr>
        <w:rPr>
          <w:bCs/>
          <w:iCs/>
        </w:rPr>
      </w:pPr>
    </w:p>
    <w:p w14:paraId="334C996A" w14:textId="00534A4C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1656029B" w14:textId="7CAEA23D" w:rsidR="00BC0AA0" w:rsidRDefault="00BC0AA0" w:rsidP="00317C9F"/>
    <w:p w14:paraId="5292F3A1" w14:textId="2BB54DCC" w:rsidR="00BC0AA0" w:rsidRPr="0056309D" w:rsidRDefault="00BC0AA0" w:rsidP="00BC0AA0">
      <w:pPr>
        <w:pStyle w:val="ListParagraph"/>
        <w:numPr>
          <w:ilvl w:val="0"/>
          <w:numId w:val="1"/>
        </w:numPr>
        <w:rPr>
          <w:b/>
          <w:bCs/>
        </w:rPr>
      </w:pPr>
      <w:r>
        <w:t>The employees at ***’s company are content because *** _________________ them fairly.</w:t>
      </w:r>
    </w:p>
    <w:p w14:paraId="65764E3E" w14:textId="77777777" w:rsidR="0056309D" w:rsidRPr="0056309D" w:rsidRDefault="0056309D" w:rsidP="0056309D">
      <w:pPr>
        <w:rPr>
          <w:b/>
          <w:bCs/>
        </w:rPr>
      </w:pPr>
    </w:p>
    <w:p w14:paraId="10DDE560" w14:textId="1654C0F3" w:rsidR="0056309D" w:rsidRPr="0056309D" w:rsidRDefault="0056309D" w:rsidP="00BC0AA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Many teachers believe they don’t receive proper </w:t>
      </w:r>
      <w:r>
        <w:t>_________________</w:t>
      </w:r>
      <w:r>
        <w:t xml:space="preserve"> for their work.</w:t>
      </w:r>
    </w:p>
    <w:p w14:paraId="1F97526D" w14:textId="77777777" w:rsidR="0056309D" w:rsidRPr="0056309D" w:rsidRDefault="0056309D" w:rsidP="0056309D">
      <w:pPr>
        <w:pStyle w:val="ListParagraph"/>
        <w:rPr>
          <w:b/>
          <w:bCs/>
        </w:rPr>
      </w:pPr>
    </w:p>
    <w:p w14:paraId="4C7AD702" w14:textId="52F3ED3A" w:rsidR="0056309D" w:rsidRPr="0056309D" w:rsidRDefault="0056309D" w:rsidP="00BC0AA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Minimum wage isn’t exactly generous </w:t>
      </w:r>
      <w:r>
        <w:t>_________________</w:t>
      </w:r>
      <w:r>
        <w:t xml:space="preserve"> for work.</w:t>
      </w:r>
    </w:p>
    <w:p w14:paraId="2F75ADE3" w14:textId="77777777" w:rsidR="0056309D" w:rsidRPr="0056309D" w:rsidRDefault="0056309D" w:rsidP="0056309D">
      <w:pPr>
        <w:pStyle w:val="ListParagraph"/>
        <w:rPr>
          <w:b/>
          <w:bCs/>
        </w:rPr>
      </w:pPr>
    </w:p>
    <w:p w14:paraId="72E0A70E" w14:textId="6F5235B6" w:rsidR="0056309D" w:rsidRPr="00F862AD" w:rsidRDefault="00F862AD" w:rsidP="00BC0AA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People organize unions in order to secure fair </w:t>
      </w:r>
      <w:r>
        <w:t>_________________</w:t>
      </w:r>
      <w:r>
        <w:t xml:space="preserve"> for their labor.</w:t>
      </w:r>
    </w:p>
    <w:p w14:paraId="13BD60A5" w14:textId="77777777" w:rsidR="00F862AD" w:rsidRPr="00F862AD" w:rsidRDefault="00F862AD" w:rsidP="00F862AD">
      <w:pPr>
        <w:pStyle w:val="ListParagraph"/>
        <w:rPr>
          <w:b/>
          <w:bCs/>
        </w:rPr>
      </w:pPr>
    </w:p>
    <w:p w14:paraId="3FE372F1" w14:textId="26BBA8F6" w:rsidR="00F862AD" w:rsidRPr="00F862AD" w:rsidRDefault="00F862AD" w:rsidP="00BC0AA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bakery is a good place to work because *** offers employees good health insurance and </w:t>
      </w:r>
      <w:r>
        <w:t>_________________</w:t>
      </w:r>
      <w:r>
        <w:t xml:space="preserve"> them fairly.</w:t>
      </w:r>
    </w:p>
    <w:p w14:paraId="253AD924" w14:textId="77777777" w:rsidR="00F862AD" w:rsidRPr="00F862AD" w:rsidRDefault="00F862AD" w:rsidP="00F862AD">
      <w:pPr>
        <w:pStyle w:val="ListParagraph"/>
        <w:rPr>
          <w:b/>
          <w:bCs/>
        </w:rPr>
      </w:pPr>
    </w:p>
    <w:p w14:paraId="084DA18A" w14:textId="032DE5A1" w:rsidR="00F862AD" w:rsidRPr="00A2580F" w:rsidRDefault="00A2580F" w:rsidP="00BC0AA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more education one has, generally speaking, the more </w:t>
      </w:r>
      <w:r>
        <w:t>_________________</w:t>
      </w:r>
      <w:r>
        <w:t xml:space="preserve"> one receives for one’s work.</w:t>
      </w:r>
    </w:p>
    <w:p w14:paraId="2CC474F9" w14:textId="77777777" w:rsidR="00A2580F" w:rsidRPr="00A2580F" w:rsidRDefault="00A2580F" w:rsidP="00A2580F">
      <w:pPr>
        <w:pStyle w:val="ListParagraph"/>
        <w:rPr>
          <w:b/>
          <w:bCs/>
        </w:rPr>
      </w:pPr>
    </w:p>
    <w:p w14:paraId="12CF10CE" w14:textId="19EB5286" w:rsidR="00A2580F" w:rsidRPr="00A2580F" w:rsidRDefault="00A2580F" w:rsidP="00BC0AA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auto repair shop is known for paying generous </w:t>
      </w:r>
      <w:r>
        <w:t>_________________</w:t>
      </w:r>
      <w:r>
        <w:t xml:space="preserve"> to mechanics, which is why everyone wants to work there.</w:t>
      </w:r>
    </w:p>
    <w:p w14:paraId="18ADC68C" w14:textId="77777777" w:rsidR="00A2580F" w:rsidRPr="00A2580F" w:rsidRDefault="00A2580F" w:rsidP="00A2580F">
      <w:pPr>
        <w:pStyle w:val="ListParagraph"/>
        <w:rPr>
          <w:b/>
          <w:bCs/>
        </w:rPr>
      </w:pPr>
    </w:p>
    <w:p w14:paraId="73C99D8B" w14:textId="44F84B2E" w:rsidR="00A2580F" w:rsidRPr="00A2580F" w:rsidRDefault="00A2580F" w:rsidP="00BC0AA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High school students in part-time jobs are usually </w:t>
      </w:r>
      <w:r>
        <w:t>_________________</w:t>
      </w:r>
      <w:r>
        <w:t xml:space="preserve"> at a lower rate than older, full-time workers.</w:t>
      </w:r>
    </w:p>
    <w:p w14:paraId="4A584175" w14:textId="77777777" w:rsidR="00A2580F" w:rsidRPr="00A2580F" w:rsidRDefault="00A2580F" w:rsidP="00A2580F">
      <w:pPr>
        <w:pStyle w:val="ListParagraph"/>
        <w:rPr>
          <w:b/>
          <w:bCs/>
        </w:rPr>
      </w:pPr>
    </w:p>
    <w:p w14:paraId="0468FA55" w14:textId="1A9F4DA8" w:rsidR="00A2580F" w:rsidRPr="00A2580F" w:rsidRDefault="00A2580F" w:rsidP="00BC0AA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company </w:t>
      </w:r>
      <w:r>
        <w:t>_________________</w:t>
      </w:r>
      <w:r>
        <w:t xml:space="preserve"> its employees at such a low rate that it is having trouble keeping employees.</w:t>
      </w:r>
    </w:p>
    <w:p w14:paraId="1102F461" w14:textId="77777777" w:rsidR="00A2580F" w:rsidRPr="00A2580F" w:rsidRDefault="00A2580F" w:rsidP="00A2580F">
      <w:pPr>
        <w:pStyle w:val="ListParagraph"/>
        <w:rPr>
          <w:b/>
          <w:bCs/>
        </w:rPr>
      </w:pPr>
    </w:p>
    <w:p w14:paraId="6C72F3E1" w14:textId="64F87288" w:rsidR="00A2580F" w:rsidRPr="00BC0AA0" w:rsidRDefault="00A2580F" w:rsidP="00BC0AA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was offered a job but passed because of its low </w:t>
      </w:r>
      <w:r>
        <w:t>_________________</w:t>
      </w:r>
      <w:r>
        <w:t>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83284D"/>
    <w:multiLevelType w:val="hybridMultilevel"/>
    <w:tmpl w:val="3AC043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19460D"/>
    <w:rsid w:val="002A144B"/>
    <w:rsid w:val="00317C9F"/>
    <w:rsid w:val="003F69EF"/>
    <w:rsid w:val="00410E3E"/>
    <w:rsid w:val="00417132"/>
    <w:rsid w:val="0043076C"/>
    <w:rsid w:val="00480A51"/>
    <w:rsid w:val="0056309D"/>
    <w:rsid w:val="005A5A20"/>
    <w:rsid w:val="005B17D1"/>
    <w:rsid w:val="005C2E7F"/>
    <w:rsid w:val="006B45BA"/>
    <w:rsid w:val="006D1D72"/>
    <w:rsid w:val="00A2580F"/>
    <w:rsid w:val="00A40944"/>
    <w:rsid w:val="00BC0AA0"/>
    <w:rsid w:val="00C34F7C"/>
    <w:rsid w:val="00F24EDE"/>
    <w:rsid w:val="00F41B08"/>
    <w:rsid w:val="00F862A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A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16</TotalTime>
  <Pages>1</Pages>
  <Words>302</Words>
  <Characters>1725</Characters>
  <Application>Microsoft Office Word</Application>
  <DocSecurity>0</DocSecurity>
  <Lines>14</Lines>
  <Paragraphs>4</Paragraphs>
  <ScaleCrop>false</ScaleCrop>
  <Company>Mark's Text Terminal</Company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18</cp:revision>
  <dcterms:created xsi:type="dcterms:W3CDTF">2016-05-09T12:35:00Z</dcterms:created>
  <dcterms:modified xsi:type="dcterms:W3CDTF">2020-06-15T21:28:00Z</dcterms:modified>
</cp:coreProperties>
</file>