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02E7BA" w14:textId="77777777" w:rsidR="00F24EDE" w:rsidRPr="009E1B18" w:rsidRDefault="00F24EDE" w:rsidP="00F24EDE">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4"/>
      <w:bookmarkStart w:id="23" w:name="OLE_LINK31"/>
      <w:bookmarkStart w:id="24" w:name="OLE_LINK32"/>
      <w:bookmarkStart w:id="25" w:name="OLE_LINK38"/>
      <w:bookmarkStart w:id="26" w:name="OLE_LINK42"/>
      <w:bookmarkStart w:id="27" w:name="OLE_LINK18"/>
      <w:bookmarkStart w:id="28" w:name="OLE_LINK19"/>
      <w:bookmarkStart w:id="29" w:name="OLE_LINK20"/>
      <w:bookmarkStart w:id="30" w:name="OLE_LINK22"/>
      <w:bookmarkStart w:id="31" w:name="OLE_LINK24"/>
      <w:bookmarkStart w:id="32" w:name="OLE_LINK26"/>
      <w:bookmarkStart w:id="33" w:name="OLE_LINK27"/>
      <w:bookmarkStart w:id="34" w:name="OLE_LINK29"/>
      <w:bookmarkStart w:id="35" w:name="OLE_LINK34"/>
      <w:bookmarkStart w:id="36" w:name="OLE_LINK36"/>
      <w:bookmarkStart w:id="37" w:name="OLE_LINK40"/>
      <w:bookmarkStart w:id="38" w:name="OLE_LINK44"/>
      <w:bookmarkStart w:id="39" w:name="OLE_LINK112"/>
      <w:bookmarkStart w:id="40" w:name="OLE_LINK113"/>
      <w:bookmarkStart w:id="41" w:name="OLE_LINK120"/>
      <w:bookmarkStart w:id="42" w:name="OLE_LINK122"/>
      <w:bookmarkStart w:id="43" w:name="OLE_LINK123"/>
      <w:bookmarkStart w:id="44" w:name="OLE_LINK125"/>
      <w:bookmarkStart w:id="45" w:name="OLE_LINK126"/>
      <w:bookmarkStart w:id="46" w:name="OLE_LINK127"/>
      <w:bookmarkStart w:id="47" w:name="OLE_LINK132"/>
      <w:bookmarkStart w:id="48" w:name="OLE_LINK81"/>
      <w:bookmarkStart w:id="49" w:name="OLE_LINK99"/>
      <w:bookmarkStart w:id="50" w:name="OLE_LINK108"/>
      <w:bookmarkStart w:id="51" w:name="OLE_LINK137"/>
      <w:bookmarkStart w:id="52" w:name="OLE_LINK124"/>
      <w:bookmarkStart w:id="53"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14:paraId="78E9E5C3" w14:textId="02100554" w:rsidR="003F69EF" w:rsidRDefault="00417132" w:rsidP="00F24EDE">
      <w:r>
        <w:rPr>
          <w:b/>
          <w:i/>
        </w:rPr>
        <w:t>Common Problems in English Usage</w:t>
      </w:r>
      <w:r w:rsidR="005A5A20">
        <w:rPr>
          <w:b/>
        </w:rPr>
        <w:t xml:space="preserve"> Worksheet:</w:t>
      </w:r>
      <w:r w:rsidR="00F24EDE">
        <w:rPr>
          <w:b/>
        </w:rPr>
        <w:t xml:space="preserve"> </w:t>
      </w:r>
      <w:r w:rsidR="00420DE3">
        <w:rPr>
          <w:b/>
          <w:i/>
        </w:rPr>
        <w:t xml:space="preserve">Regretfully </w:t>
      </w:r>
      <w:r w:rsidR="00420DE3">
        <w:rPr>
          <w:b/>
          <w:iCs/>
        </w:rPr>
        <w:t xml:space="preserve">and </w:t>
      </w:r>
      <w:r w:rsidR="00420DE3">
        <w:rPr>
          <w:b/>
          <w:i/>
        </w:rPr>
        <w:t>Regrettably</w:t>
      </w:r>
      <w:r w:rsidR="00F24EDE">
        <w:rPr>
          <w:b/>
        </w:rPr>
        <w:t xml:space="preserve">. </w:t>
      </w:r>
      <w:r w:rsidR="00A40944">
        <w:t xml:space="preserve">Using the English language is a matter of what writing instructors, grammarians, and linguists call “proper usage.” </w:t>
      </w:r>
      <w:r w:rsidR="003F69EF">
        <w:rPr>
          <w:b/>
        </w:rPr>
        <w:t xml:space="preserve">Many </w:t>
      </w:r>
      <w:r w:rsidR="003F69EF">
        <w:t xml:space="preserve">words in English have multiple uses, and this worksheet seeks to clarify one area of usage that often causes problems for writers. </w:t>
      </w:r>
    </w:p>
    <w:p w14:paraId="7B744393" w14:textId="77777777" w:rsidR="005C2E7F" w:rsidRDefault="005C2E7F" w:rsidP="005C2E7F"/>
    <w:p w14:paraId="4880B2B8" w14:textId="44819B95" w:rsidR="00F24EDE" w:rsidRDefault="003F69EF" w:rsidP="005C2E7F">
      <w:r>
        <w:t xml:space="preserve">This </w:t>
      </w:r>
      <w:r w:rsidR="00F24EDE">
        <w:t xml:space="preserve">worksheet </w:t>
      </w:r>
      <w:r w:rsidR="0043076C">
        <w:t>calls upon</w:t>
      </w:r>
      <w:r w:rsidR="00F24EDE">
        <w:t xml:space="preserve"> you </w:t>
      </w:r>
      <w:r w:rsidR="0043076C">
        <w:t xml:space="preserve">to </w:t>
      </w:r>
      <w:r w:rsidR="00F24EDE">
        <w:t xml:space="preserve">use context (which means “the parts of a discourse that surround a word or passage and can throw light on its meaning”) to learn </w:t>
      </w:r>
      <w:r w:rsidR="0043076C">
        <w:t xml:space="preserve">proper usage of </w:t>
      </w:r>
      <w:r w:rsidR="002A144B">
        <w:t xml:space="preserve">these </w:t>
      </w:r>
      <w:r w:rsidR="00420DE3">
        <w:t>two</w:t>
      </w:r>
      <w:r w:rsidR="002A144B">
        <w:t xml:space="preserve"> words</w:t>
      </w:r>
      <w:r w:rsidR="00F24EDE">
        <w:t xml:space="preserve">. This is a whole class activity, so you will be asked to read these sentences aloud. We will work together as a class to determine </w:t>
      </w:r>
      <w:r w:rsidR="0043076C">
        <w:t xml:space="preserve">usage rules for </w:t>
      </w:r>
      <w:r w:rsidR="00420DE3">
        <w:rPr>
          <w:i/>
          <w:iCs/>
        </w:rPr>
        <w:t xml:space="preserve">regretfully </w:t>
      </w:r>
      <w:r w:rsidR="00420DE3">
        <w:t xml:space="preserve">and </w:t>
      </w:r>
      <w:r w:rsidR="00420DE3">
        <w:rPr>
          <w:i/>
          <w:iCs/>
        </w:rPr>
        <w:t>regrettably</w:t>
      </w:r>
      <w:r w:rsidR="005B17D1">
        <w:t>.</w:t>
      </w:r>
    </w:p>
    <w:p w14:paraId="3B3A7C4B" w14:textId="4DBF28EE" w:rsidR="00420DE3" w:rsidRDefault="00420DE3" w:rsidP="005C2E7F"/>
    <w:p w14:paraId="32AC9A9F" w14:textId="77777777" w:rsidR="00420DE3" w:rsidRPr="00A2564A" w:rsidRDefault="00420DE3" w:rsidP="00420DE3">
      <w:r w:rsidRPr="00A2564A">
        <w:rPr>
          <w:b/>
          <w:bCs/>
        </w:rPr>
        <w:t xml:space="preserve">regretfully/regrettably: </w:t>
      </w:r>
      <w:r w:rsidRPr="00A2564A">
        <w:rPr>
          <w:bCs/>
        </w:rPr>
        <w:t>Either word can be used as an adverb to introduce an expression of regret, though conservatives prefer “regrettably” in sentences like “Regrettably, it rained on the 4</w:t>
      </w:r>
      <w:r w:rsidRPr="00A2564A">
        <w:rPr>
          <w:bCs/>
          <w:vertAlign w:val="superscript"/>
        </w:rPr>
        <w:t>th</w:t>
      </w:r>
      <w:r w:rsidRPr="00A2564A">
        <w:rPr>
          <w:bCs/>
        </w:rPr>
        <w:t xml:space="preserve"> of July.” Within the body of a sentence, however, “regretfully” may be used only to describe the manner in which someone does something: “John had to regretfully decline his beloved’s invitation to go to hang-gliding because he was terrified of heights.” If no specified person in the sentence is doing the regretting, but the speaker is simply asserting “it is to be regretted,” the word is “regrettably”: “Their boss is regrettably stubborn.”</w:t>
      </w:r>
    </w:p>
    <w:p w14:paraId="236D4DC1" w14:textId="77777777" w:rsidR="00317C9F" w:rsidRPr="00420DE3" w:rsidRDefault="00317C9F" w:rsidP="00420DE3">
      <w:pPr>
        <w:rPr>
          <w:bCs/>
          <w:iCs/>
        </w:rPr>
      </w:pPr>
    </w:p>
    <w:p w14:paraId="334C996A" w14:textId="0E614160" w:rsidR="00317C9F" w:rsidRDefault="00317C9F" w:rsidP="00317C9F">
      <w:r>
        <w:rPr>
          <w:b/>
        </w:rPr>
        <w:t xml:space="preserve">Excerpted from: </w:t>
      </w:r>
      <w:proofErr w:type="spellStart"/>
      <w:r>
        <w:t>Brians</w:t>
      </w:r>
      <w:proofErr w:type="spellEnd"/>
      <w:r>
        <w:t xml:space="preserve">, Paul. </w:t>
      </w:r>
      <w:r w:rsidRPr="006D1D72">
        <w:rPr>
          <w:i/>
        </w:rPr>
        <w:t>Common Errors in English Usage</w:t>
      </w:r>
      <w:r>
        <w:t>. Sherwood, OR: William James &amp; Co., 2013.</w:t>
      </w:r>
    </w:p>
    <w:p w14:paraId="4415B1DA" w14:textId="0F54D7F5" w:rsidR="00F66EDF" w:rsidRDefault="00F66EDF" w:rsidP="00317C9F"/>
    <w:p w14:paraId="44ED8ABA" w14:textId="0C435BEE" w:rsidR="00F66EDF" w:rsidRPr="00F66EDF" w:rsidRDefault="00F66EDF" w:rsidP="00317C9F">
      <w:r>
        <w:rPr>
          <w:b/>
          <w:bCs/>
        </w:rPr>
        <w:t xml:space="preserve">Here is </w:t>
      </w:r>
      <w:r>
        <w:t>a relatively complicated area of usage. Fortunately, using these words properly helps you express complicated emotions and thoughts. Let’s wade in and try these out in the close exercises below.</w:t>
      </w:r>
    </w:p>
    <w:p w14:paraId="361508F0" w14:textId="60049EBA" w:rsidR="00F66EDF" w:rsidRDefault="00F66EDF" w:rsidP="00317C9F"/>
    <w:p w14:paraId="2C4A209C" w14:textId="5C2AD028" w:rsidR="00F66EDF" w:rsidRPr="00F66EDF" w:rsidRDefault="00F66EDF" w:rsidP="00F66EDF">
      <w:pPr>
        <w:pStyle w:val="ListParagraph"/>
        <w:numPr>
          <w:ilvl w:val="0"/>
          <w:numId w:val="1"/>
        </w:numPr>
        <w:rPr>
          <w:b/>
          <w:bCs/>
        </w:rPr>
      </w:pPr>
      <w:r>
        <w:t>___________________, the picnic was cancelled on account of rain.</w:t>
      </w:r>
    </w:p>
    <w:p w14:paraId="71806692" w14:textId="77777777" w:rsidR="00F66EDF" w:rsidRPr="00F66EDF" w:rsidRDefault="00F66EDF" w:rsidP="00F66EDF">
      <w:pPr>
        <w:rPr>
          <w:b/>
          <w:bCs/>
        </w:rPr>
      </w:pPr>
    </w:p>
    <w:p w14:paraId="7944B6EE" w14:textId="1413DD00" w:rsidR="00F66EDF" w:rsidRPr="00F66EDF" w:rsidRDefault="00F66EDF" w:rsidP="00F66EDF">
      <w:pPr>
        <w:pStyle w:val="ListParagraph"/>
        <w:numPr>
          <w:ilvl w:val="0"/>
          <w:numId w:val="1"/>
        </w:numPr>
        <w:rPr>
          <w:b/>
          <w:bCs/>
        </w:rPr>
      </w:pPr>
      <w:r>
        <w:t xml:space="preserve">*** had to </w:t>
      </w:r>
      <w:r>
        <w:t>___________________</w:t>
      </w:r>
      <w:r>
        <w:t xml:space="preserve"> pass on ***’s dinner invitation at a sushi restaurant because *** doesn’t care for raw fish.</w:t>
      </w:r>
    </w:p>
    <w:p w14:paraId="25DE1A27" w14:textId="77777777" w:rsidR="00F66EDF" w:rsidRPr="00F66EDF" w:rsidRDefault="00F66EDF" w:rsidP="00F66EDF">
      <w:pPr>
        <w:pStyle w:val="ListParagraph"/>
        <w:rPr>
          <w:b/>
          <w:bCs/>
        </w:rPr>
      </w:pPr>
    </w:p>
    <w:p w14:paraId="591215E0" w14:textId="290370BD" w:rsidR="00F66EDF" w:rsidRPr="00F66EDF" w:rsidRDefault="00F66EDF" w:rsidP="00F66EDF">
      <w:pPr>
        <w:pStyle w:val="ListParagraph"/>
        <w:numPr>
          <w:ilvl w:val="0"/>
          <w:numId w:val="1"/>
        </w:numPr>
        <w:rPr>
          <w:b/>
          <w:bCs/>
        </w:rPr>
      </w:pPr>
      <w:r>
        <w:t xml:space="preserve">*** </w:t>
      </w:r>
      <w:r>
        <w:t>___________________</w:t>
      </w:r>
      <w:r>
        <w:t xml:space="preserve"> missed *** train to New York City.</w:t>
      </w:r>
    </w:p>
    <w:p w14:paraId="624AD451" w14:textId="77777777" w:rsidR="00F66EDF" w:rsidRPr="00F66EDF" w:rsidRDefault="00F66EDF" w:rsidP="00F66EDF">
      <w:pPr>
        <w:pStyle w:val="ListParagraph"/>
        <w:rPr>
          <w:b/>
          <w:bCs/>
        </w:rPr>
      </w:pPr>
    </w:p>
    <w:p w14:paraId="0408D7C8" w14:textId="632165CB" w:rsidR="00F66EDF" w:rsidRPr="00F66EDF" w:rsidRDefault="00F66EDF" w:rsidP="00F66EDF">
      <w:pPr>
        <w:pStyle w:val="ListParagraph"/>
        <w:numPr>
          <w:ilvl w:val="0"/>
          <w:numId w:val="1"/>
        </w:numPr>
        <w:rPr>
          <w:b/>
          <w:bCs/>
        </w:rPr>
      </w:pPr>
      <w:r>
        <w:t>___________________</w:t>
      </w:r>
      <w:r>
        <w:t>, the concert was postponed because of a blizzard.</w:t>
      </w:r>
    </w:p>
    <w:p w14:paraId="42213947" w14:textId="77777777" w:rsidR="00F66EDF" w:rsidRPr="00F66EDF" w:rsidRDefault="00F66EDF" w:rsidP="00F66EDF">
      <w:pPr>
        <w:pStyle w:val="ListParagraph"/>
        <w:rPr>
          <w:b/>
          <w:bCs/>
        </w:rPr>
      </w:pPr>
    </w:p>
    <w:p w14:paraId="134B12E9" w14:textId="6DAA34D9" w:rsidR="00F66EDF" w:rsidRPr="00F66EDF" w:rsidRDefault="00F66EDF" w:rsidP="00F66EDF">
      <w:pPr>
        <w:pStyle w:val="ListParagraph"/>
        <w:numPr>
          <w:ilvl w:val="0"/>
          <w:numId w:val="1"/>
        </w:numPr>
        <w:rPr>
          <w:b/>
          <w:bCs/>
        </w:rPr>
      </w:pPr>
      <w:r>
        <w:t xml:space="preserve">Their teacher is </w:t>
      </w:r>
      <w:r>
        <w:t>___________________</w:t>
      </w:r>
      <w:r>
        <w:t xml:space="preserve"> ignorant.</w:t>
      </w:r>
    </w:p>
    <w:p w14:paraId="46BC054C" w14:textId="77777777" w:rsidR="00F66EDF" w:rsidRPr="00F66EDF" w:rsidRDefault="00F66EDF" w:rsidP="00F66EDF">
      <w:pPr>
        <w:pStyle w:val="ListParagraph"/>
        <w:rPr>
          <w:b/>
          <w:bCs/>
        </w:rPr>
      </w:pPr>
    </w:p>
    <w:p w14:paraId="35BA4A2A" w14:textId="6BD5023B" w:rsidR="00F66EDF" w:rsidRPr="00F66EDF" w:rsidRDefault="00F66EDF" w:rsidP="00F66EDF">
      <w:pPr>
        <w:pStyle w:val="ListParagraph"/>
        <w:numPr>
          <w:ilvl w:val="0"/>
          <w:numId w:val="1"/>
        </w:numPr>
        <w:rPr>
          <w:b/>
          <w:bCs/>
        </w:rPr>
      </w:pPr>
      <w:r>
        <w:t xml:space="preserve">***’s dog </w:t>
      </w:r>
      <w:r>
        <w:t>___________________</w:t>
      </w:r>
      <w:r>
        <w:t xml:space="preserve"> turned up her nose at her food bowl.</w:t>
      </w:r>
    </w:p>
    <w:p w14:paraId="1ABCABB5" w14:textId="77777777" w:rsidR="00F66EDF" w:rsidRPr="00F66EDF" w:rsidRDefault="00F66EDF" w:rsidP="00F66EDF">
      <w:pPr>
        <w:pStyle w:val="ListParagraph"/>
        <w:rPr>
          <w:b/>
          <w:bCs/>
        </w:rPr>
      </w:pPr>
    </w:p>
    <w:p w14:paraId="65C391C9" w14:textId="262C332F" w:rsidR="00F66EDF" w:rsidRPr="00F66EDF" w:rsidRDefault="00F66EDF" w:rsidP="00F66EDF">
      <w:pPr>
        <w:pStyle w:val="ListParagraph"/>
        <w:numPr>
          <w:ilvl w:val="0"/>
          <w:numId w:val="1"/>
        </w:numPr>
        <w:rPr>
          <w:b/>
          <w:bCs/>
        </w:rPr>
      </w:pPr>
      <w:r>
        <w:t xml:space="preserve">The lasagna is </w:t>
      </w:r>
      <w:r>
        <w:t>___________________</w:t>
      </w:r>
      <w:r>
        <w:t xml:space="preserve"> cold.</w:t>
      </w:r>
    </w:p>
    <w:p w14:paraId="0C12C7E4" w14:textId="77777777" w:rsidR="00F66EDF" w:rsidRPr="00F66EDF" w:rsidRDefault="00F66EDF" w:rsidP="00F66EDF">
      <w:pPr>
        <w:pStyle w:val="ListParagraph"/>
        <w:rPr>
          <w:b/>
          <w:bCs/>
        </w:rPr>
      </w:pPr>
    </w:p>
    <w:p w14:paraId="08B46852" w14:textId="2205BD78" w:rsidR="00F66EDF" w:rsidRPr="00F66EDF" w:rsidRDefault="00F66EDF" w:rsidP="00F66EDF">
      <w:pPr>
        <w:pStyle w:val="ListParagraph"/>
        <w:numPr>
          <w:ilvl w:val="0"/>
          <w:numId w:val="1"/>
        </w:numPr>
        <w:rPr>
          <w:b/>
          <w:bCs/>
        </w:rPr>
      </w:pPr>
      <w:r>
        <w:t xml:space="preserve">*** </w:t>
      </w:r>
      <w:r>
        <w:t>___________________</w:t>
      </w:r>
      <w:r>
        <w:t xml:space="preserve"> declined an invitation to the Chinese buffet because *** had other plans.</w:t>
      </w:r>
    </w:p>
    <w:p w14:paraId="7BB1DFC2" w14:textId="77777777" w:rsidR="00F66EDF" w:rsidRPr="00F66EDF" w:rsidRDefault="00F66EDF" w:rsidP="00F66EDF">
      <w:pPr>
        <w:pStyle w:val="ListParagraph"/>
        <w:rPr>
          <w:b/>
          <w:bCs/>
        </w:rPr>
      </w:pPr>
    </w:p>
    <w:p w14:paraId="5142688E" w14:textId="378BDEC1" w:rsidR="00F66EDF" w:rsidRPr="00F66EDF" w:rsidRDefault="00F66EDF" w:rsidP="00F66EDF">
      <w:pPr>
        <w:pStyle w:val="ListParagraph"/>
        <w:numPr>
          <w:ilvl w:val="0"/>
          <w:numId w:val="1"/>
        </w:numPr>
        <w:rPr>
          <w:b/>
          <w:bCs/>
        </w:rPr>
      </w:pPr>
      <w:r>
        <w:t>___________________</w:t>
      </w:r>
      <w:r>
        <w:t>, the car wouldn’t start.</w:t>
      </w:r>
    </w:p>
    <w:p w14:paraId="2FDD0F99" w14:textId="77777777" w:rsidR="00F66EDF" w:rsidRPr="00F66EDF" w:rsidRDefault="00F66EDF" w:rsidP="00F66EDF">
      <w:pPr>
        <w:pStyle w:val="ListParagraph"/>
        <w:rPr>
          <w:b/>
          <w:bCs/>
        </w:rPr>
      </w:pPr>
    </w:p>
    <w:p w14:paraId="0BED7639" w14:textId="7D8B02B6" w:rsidR="00F66EDF" w:rsidRPr="00F66EDF" w:rsidRDefault="00F66EDF" w:rsidP="00F66EDF">
      <w:pPr>
        <w:pStyle w:val="ListParagraph"/>
        <w:numPr>
          <w:ilvl w:val="0"/>
          <w:numId w:val="1"/>
        </w:numPr>
        <w:rPr>
          <w:b/>
          <w:bCs/>
        </w:rPr>
      </w:pPr>
      <w:r>
        <w:t xml:space="preserve">The movie is </w:t>
      </w:r>
      <w:r>
        <w:t>___________________</w:t>
      </w:r>
      <w:r>
        <w:t xml:space="preserve"> bad, almost unwatchable.</w:t>
      </w:r>
    </w:p>
    <w:p w14:paraId="2ED10303" w14:textId="77777777" w:rsidR="00317C9F" w:rsidRDefault="00317C9F" w:rsidP="00317C9F"/>
    <w:p w14:paraId="0C55291E" w14:textId="77777777" w:rsidR="00F24EDE" w:rsidRDefault="00F24EDE" w:rsidP="00F24EDE"/>
    <w:sectPr w:rsidR="00F24ED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6E743A"/>
    <w:multiLevelType w:val="hybridMultilevel"/>
    <w:tmpl w:val="31C0E9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A20"/>
    <w:rsid w:val="002A144B"/>
    <w:rsid w:val="00317C9F"/>
    <w:rsid w:val="003F69EF"/>
    <w:rsid w:val="00410E3E"/>
    <w:rsid w:val="00417132"/>
    <w:rsid w:val="00420DE3"/>
    <w:rsid w:val="0043076C"/>
    <w:rsid w:val="00480A51"/>
    <w:rsid w:val="005A5A20"/>
    <w:rsid w:val="005B17D1"/>
    <w:rsid w:val="005C2E7F"/>
    <w:rsid w:val="006B45BA"/>
    <w:rsid w:val="006D1D72"/>
    <w:rsid w:val="00A40944"/>
    <w:rsid w:val="00F24EDE"/>
    <w:rsid w:val="00F41B08"/>
    <w:rsid w:val="00F66EDF"/>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1DB315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24ED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66E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Desktop/PM%20TM*dnow%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TM*dnow wstm.dotx</Template>
  <TotalTime>17</TotalTime>
  <Pages>1</Pages>
  <Words>351</Words>
  <Characters>2006</Characters>
  <Application>Microsoft Office Word</Application>
  <DocSecurity>0</DocSecurity>
  <Lines>16</Lines>
  <Paragraphs>4</Paragraphs>
  <ScaleCrop>false</ScaleCrop>
  <Company>Mark's Text Terminal</Company>
  <LinksUpToDate>false</LinksUpToDate>
  <CharactersWithSpaces>2353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2016-05-09T12:35:00Z</dcterms:created>
  <dcterms:modified xsi:type="dcterms:W3CDTF">2020-06-11T13:37:00Z</dcterms:modified>
</cp:coreProperties>
</file>