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50FE557B" w:rsidR="00B577EA" w:rsidRPr="00E24261"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E24261">
        <w:rPr>
          <w:b/>
          <w:sz w:val="28"/>
          <w:szCs w:val="28"/>
          <w:u w:val="single"/>
        </w:rPr>
        <w:t xml:space="preserve">, Lesson 8: </w:t>
      </w:r>
      <w:r w:rsidR="00E24261">
        <w:rPr>
          <w:b/>
          <w:i/>
          <w:sz w:val="28"/>
          <w:szCs w:val="28"/>
          <w:u w:val="single"/>
        </w:rPr>
        <w:t>Blot it Out</w:t>
      </w:r>
    </w:p>
    <w:p w14:paraId="1612EB24" w14:textId="77777777" w:rsidR="00BA79CF" w:rsidRDefault="00BA79CF" w:rsidP="00BA79CF">
      <w:pPr>
        <w:jc w:val="center"/>
        <w:rPr>
          <w:b/>
          <w:u w:val="single"/>
        </w:rPr>
      </w:pPr>
    </w:p>
    <w:p w14:paraId="345A36C4" w14:textId="48222F97"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6288A0E0" w14:textId="2E90963B" w:rsidR="00E24261" w:rsidRDefault="00E24261" w:rsidP="00D91473"/>
    <w:p w14:paraId="7BE01BA3" w14:textId="2AEA93C3" w:rsidR="00E24261" w:rsidRPr="00E24261" w:rsidRDefault="00E24261" w:rsidP="00E24261">
      <w:pPr>
        <w:pStyle w:val="ListParagraph"/>
        <w:numPr>
          <w:ilvl w:val="0"/>
          <w:numId w:val="1"/>
        </w:numPr>
        <w:rPr>
          <w:b/>
        </w:rPr>
      </w:pPr>
      <w:r>
        <w:t>Whiz and Skinny found a dusty old mirror, held the blotter up to it, and read it in the reflection, which you can do to. The letter said:</w:t>
      </w:r>
    </w:p>
    <w:p w14:paraId="0433630F" w14:textId="6744D7DE" w:rsidR="00E24261" w:rsidRDefault="00E24261" w:rsidP="00E24261">
      <w:pPr>
        <w:rPr>
          <w:b/>
        </w:rPr>
      </w:pPr>
    </w:p>
    <w:p w14:paraId="571A4B78" w14:textId="479D4832" w:rsidR="00E24261" w:rsidRDefault="00E24261" w:rsidP="00E24261">
      <w:pPr>
        <w:ind w:left="720"/>
        <w:rPr>
          <w:i/>
        </w:rPr>
      </w:pPr>
      <w:r>
        <w:rPr>
          <w:i/>
        </w:rPr>
        <w:t>Dear Joe,</w:t>
      </w:r>
    </w:p>
    <w:p w14:paraId="77E789AA" w14:textId="0899475B" w:rsidR="00540577" w:rsidRDefault="00540577" w:rsidP="00E24261">
      <w:pPr>
        <w:ind w:left="720"/>
        <w:rPr>
          <w:i/>
        </w:rPr>
      </w:pPr>
    </w:p>
    <w:p w14:paraId="7B5326A0" w14:textId="3A1EFCFD" w:rsidR="00540577" w:rsidRDefault="00540577" w:rsidP="00E24261">
      <w:pPr>
        <w:ind w:left="720"/>
        <w:rPr>
          <w:i/>
        </w:rPr>
      </w:pPr>
      <w:r>
        <w:rPr>
          <w:i/>
        </w:rPr>
        <w:t>These people I’m working for, the Hobarts, are really loaded. They have the kind of safe you won’t have much trouble with, hidden behind a picture of some cows. So next Wednesday afternoon, when the Hobarts go to a concert, nobody’s home except that kid or theirs, but we can take care of him. Just bring along a bottle of chloroform—or even better than that, I can make him have a little accident, say a broken leg. He goes up to the attic all the time, and that’s where I’ll make it happen.</w:t>
      </w:r>
    </w:p>
    <w:p w14:paraId="51DC50CD" w14:textId="0C149700" w:rsidR="00540577" w:rsidRDefault="00540577" w:rsidP="00E24261">
      <w:pPr>
        <w:ind w:left="720"/>
        <w:rPr>
          <w:i/>
        </w:rPr>
      </w:pPr>
    </w:p>
    <w:p w14:paraId="0CF19C44" w14:textId="28E4AF10" w:rsidR="00540577" w:rsidRDefault="00540577" w:rsidP="00E24261">
      <w:pPr>
        <w:ind w:left="720"/>
        <w:rPr>
          <w:i/>
        </w:rPr>
      </w:pPr>
      <w:r>
        <w:rPr>
          <w:i/>
        </w:rPr>
        <w:t>All my love, from</w:t>
      </w:r>
    </w:p>
    <w:p w14:paraId="681CCEE7" w14:textId="3C42018B" w:rsidR="00540577" w:rsidRDefault="00540577" w:rsidP="00E24261">
      <w:pPr>
        <w:ind w:left="720"/>
        <w:rPr>
          <w:i/>
        </w:rPr>
      </w:pPr>
      <w:r>
        <w:rPr>
          <w:i/>
        </w:rPr>
        <w:t>your sweetheart, Cheri</w:t>
      </w:r>
    </w:p>
    <w:p w14:paraId="4B420963" w14:textId="3F6EF747" w:rsidR="00540577" w:rsidRDefault="00540577" w:rsidP="00E24261">
      <w:pPr>
        <w:ind w:left="720"/>
        <w:rPr>
          <w:i/>
        </w:rPr>
      </w:pPr>
    </w:p>
    <w:p w14:paraId="1F11303E" w14:textId="3E67B872" w:rsidR="00540577" w:rsidRDefault="00E41A11" w:rsidP="00E26CA1">
      <w:pPr>
        <w:ind w:left="720"/>
      </w:pPr>
      <w:r>
        <w:t>After deciphering the letter, the best thing for Whiz and Skinny to do is bolt</w:t>
      </w:r>
      <w:r w:rsidR="00E26CA1">
        <w:t xml:space="preserve"> the attic door and put furniture and trunks and heavy stuff against it, and then try to attract attention from the outside—by a window, if possible. Otherwise they’ll have to wait it out until the Hobarts return.</w:t>
      </w:r>
    </w:p>
    <w:p w14:paraId="7B84DD2C" w14:textId="3325D8F2" w:rsidR="00E26CA1" w:rsidRDefault="00E26CA1" w:rsidP="00E41A11"/>
    <w:p w14:paraId="4E008E69" w14:textId="674802C3" w:rsidR="00E26CA1" w:rsidRPr="00540577" w:rsidRDefault="00E26CA1" w:rsidP="00E26CA1">
      <w:pPr>
        <w:ind w:firstLine="720"/>
      </w:pPr>
      <w:r>
        <w:t>Which the boys did. By that time Joe and Cheri had run off, and when Skinny told his father what had happened and showed him the blotter, Mr. Hobart called the police. As for Mrs. Hobart, she gave Skinny a big hug and then she sighed. “Oh,” she said. “Cheri was such a good cook.”</w:t>
      </w:r>
      <w:bookmarkStart w:id="0" w:name="_GoBack"/>
      <w:bookmarkEnd w:id="0"/>
    </w:p>
    <w:p w14:paraId="0757AAE8" w14:textId="77777777" w:rsidR="00E24261" w:rsidRPr="00E24261" w:rsidRDefault="00E24261" w:rsidP="00E24261">
      <w:pPr>
        <w:rPr>
          <w:b/>
        </w:rPr>
      </w:pPr>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894B41"/>
    <w:multiLevelType w:val="hybridMultilevel"/>
    <w:tmpl w:val="28F6F1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540577"/>
    <w:rsid w:val="00993C25"/>
    <w:rsid w:val="00A901AC"/>
    <w:rsid w:val="00BA79CF"/>
    <w:rsid w:val="00C869E6"/>
    <w:rsid w:val="00D91473"/>
    <w:rsid w:val="00E16D41"/>
    <w:rsid w:val="00E24261"/>
    <w:rsid w:val="00E26CA1"/>
    <w:rsid w:val="00E41A1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2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20</TotalTime>
  <Pages>1</Pages>
  <Words>211</Words>
  <Characters>1203</Characters>
  <Application>Microsoft Office Word</Application>
  <DocSecurity>0</DocSecurity>
  <Lines>10</Lines>
  <Paragraphs>2</Paragraphs>
  <ScaleCrop>false</ScaleCrop>
  <Company>Mark's Text Terminal</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2018-04-23T11:51:00Z</dcterms:created>
  <dcterms:modified xsi:type="dcterms:W3CDTF">2018-05-30T14:56:00Z</dcterms:modified>
</cp:coreProperties>
</file>