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071D5"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8BC0D6" w14:textId="6E6BF8FA" w:rsidR="009C241B" w:rsidRDefault="009C241B">
      <w:pPr>
        <w:rPr>
          <w:rFonts w:ascii="Times New Roman" w:hAnsi="Times New Roman" w:cs="Times New Roman"/>
          <w:bCs/>
        </w:rPr>
      </w:pPr>
      <w:r>
        <w:rPr>
          <w:rFonts w:ascii="Times New Roman" w:hAnsi="Times New Roman" w:cs="Times New Roman"/>
          <w:b/>
        </w:rPr>
        <w:t xml:space="preserve">Procedural Knowledge, </w:t>
      </w:r>
      <w:r>
        <w:rPr>
          <w:rFonts w:ascii="Times New Roman" w:hAnsi="Times New Roman" w:cs="Times New Roman"/>
          <w:b/>
          <w:i/>
          <w:iCs/>
        </w:rPr>
        <w:t xml:space="preserve">The Order of Things </w:t>
      </w:r>
      <w:r>
        <w:rPr>
          <w:rFonts w:ascii="Times New Roman" w:hAnsi="Times New Roman" w:cs="Times New Roman"/>
          <w:b/>
        </w:rPr>
        <w:t xml:space="preserve">Unit, Lesson </w:t>
      </w:r>
      <w:r w:rsidR="000C7EB7">
        <w:rPr>
          <w:rFonts w:ascii="Times New Roman" w:hAnsi="Times New Roman" w:cs="Times New Roman"/>
          <w:b/>
        </w:rPr>
        <w:t>27</w:t>
      </w:r>
      <w:r>
        <w:rPr>
          <w:rFonts w:ascii="Times New Roman" w:hAnsi="Times New Roman" w:cs="Times New Roman"/>
          <w:b/>
        </w:rPr>
        <w:t xml:space="preserve"> Worksheet:</w:t>
      </w:r>
      <w:r w:rsidR="00705B5D">
        <w:rPr>
          <w:rFonts w:ascii="Times New Roman" w:hAnsi="Times New Roman" w:cs="Times New Roman"/>
          <w:b/>
        </w:rPr>
        <w:t xml:space="preserve"> </w:t>
      </w:r>
      <w:r w:rsidR="000C7EB7">
        <w:rPr>
          <w:rFonts w:ascii="Times New Roman" w:hAnsi="Times New Roman" w:cs="Times New Roman"/>
          <w:b/>
          <w:i/>
          <w:iCs/>
        </w:rPr>
        <w:t>Decibel Scale</w:t>
      </w:r>
      <w:r w:rsidR="00705B5D">
        <w:rPr>
          <w:rFonts w:ascii="Times New Roman" w:hAnsi="Times New Roman" w:cs="Times New Roman"/>
          <w:b/>
        </w:rPr>
        <w:t xml:space="preserve">. </w:t>
      </w:r>
      <w:r w:rsidR="00705B5D">
        <w:rPr>
          <w:rFonts w:ascii="Times New Roman" w:hAnsi="Times New Roman" w:cs="Times New Roman"/>
          <w:bCs/>
        </w:rPr>
        <w:t>Human beings, from the moment they were mentally capable of it, began to order things. Because we count, categorize, and generally organize things in our world, we reduce the complexity of the world. That helps us understand more things with both greater depth and greater ease. Perhaps more importantly, organizing things helps us to see the connections between them.</w:t>
      </w:r>
    </w:p>
    <w:p w14:paraId="6BFFD238" w14:textId="5030A5C7" w:rsidR="00705B5D" w:rsidRDefault="00705B5D">
      <w:pPr>
        <w:rPr>
          <w:rFonts w:ascii="Times New Roman" w:hAnsi="Times New Roman" w:cs="Times New Roman"/>
          <w:bCs/>
        </w:rPr>
      </w:pPr>
    </w:p>
    <w:p w14:paraId="7554B1CF" w14:textId="6F759772" w:rsidR="00705B5D" w:rsidRDefault="00705B5D">
      <w:pPr>
        <w:rPr>
          <w:rFonts w:ascii="Times New Roman" w:hAnsi="Times New Roman" w:cs="Times New Roman"/>
          <w:bCs/>
        </w:rPr>
      </w:pPr>
      <w:r>
        <w:rPr>
          <w:rFonts w:ascii="Times New Roman" w:hAnsi="Times New Roman" w:cs="Times New Roman"/>
          <w:bCs/>
        </w:rPr>
        <w:t xml:space="preserve">This worksheet deals with the concept and category of </w:t>
      </w:r>
      <w:r w:rsidR="000C7EB7" w:rsidRPr="000C7EB7">
        <w:rPr>
          <w:rFonts w:ascii="Times New Roman" w:hAnsi="Times New Roman" w:cs="Times New Roman"/>
          <w:bCs/>
        </w:rPr>
        <w:t>the</w:t>
      </w:r>
      <w:r w:rsidR="000C7EB7">
        <w:rPr>
          <w:rFonts w:ascii="Times New Roman" w:hAnsi="Times New Roman" w:cs="Times New Roman"/>
          <w:bCs/>
          <w:i/>
          <w:iCs/>
        </w:rPr>
        <w:t xml:space="preserve"> decibel scale.</w:t>
      </w:r>
      <w:r>
        <w:rPr>
          <w:rFonts w:ascii="Times New Roman" w:hAnsi="Times New Roman" w:cs="Times New Roman"/>
          <w:bCs/>
        </w:rPr>
        <w:t xml:space="preserve"> Please answer the reading comprehension that follow this list of </w:t>
      </w:r>
      <w:r w:rsidR="000C7EB7">
        <w:rPr>
          <w:rFonts w:ascii="Times New Roman" w:hAnsi="Times New Roman" w:cs="Times New Roman"/>
          <w:bCs/>
        </w:rPr>
        <w:t>decibel quantities</w:t>
      </w:r>
      <w:r>
        <w:rPr>
          <w:rFonts w:ascii="Times New Roman" w:hAnsi="Times New Roman" w:cs="Times New Roman"/>
          <w:bCs/>
        </w:rPr>
        <w:t>.</w:t>
      </w:r>
    </w:p>
    <w:p w14:paraId="22E1E3D9" w14:textId="5CE24250" w:rsidR="005E7BC7" w:rsidRDefault="005E7BC7">
      <w:pPr>
        <w:rPr>
          <w:rFonts w:ascii="Times New Roman" w:hAnsi="Times New Roman" w:cs="Times New Roman"/>
          <w:bCs/>
        </w:rPr>
      </w:pPr>
    </w:p>
    <w:p w14:paraId="4727B53F" w14:textId="106D1FC5" w:rsidR="006447D3" w:rsidRPr="006447D3" w:rsidRDefault="006447D3" w:rsidP="006447D3">
      <w:pPr>
        <w:widowControl w:val="0"/>
        <w:jc w:val="center"/>
        <w:rPr>
          <w:rFonts w:ascii="Times New Roman" w:hAnsi="Times New Roman" w:cs="Times New Roman"/>
          <w:b/>
          <w:bCs/>
          <w:u w:val="single"/>
        </w:rPr>
      </w:pPr>
      <w:r w:rsidRPr="006447D3">
        <w:rPr>
          <w:rFonts w:ascii="Times New Roman" w:hAnsi="Times New Roman" w:cs="Times New Roman"/>
          <w:b/>
          <w:bCs/>
          <w:u w:val="single"/>
        </w:rPr>
        <w:t>Decibel Scale</w:t>
      </w:r>
    </w:p>
    <w:p w14:paraId="59611EAE" w14:textId="77777777" w:rsidR="006447D3" w:rsidRPr="006447D3" w:rsidRDefault="006447D3" w:rsidP="006447D3">
      <w:pPr>
        <w:pStyle w:val="ListParagraph"/>
        <w:widowControl w:val="0"/>
        <w:numPr>
          <w:ilvl w:val="0"/>
          <w:numId w:val="1"/>
        </w:numPr>
        <w:jc w:val="center"/>
        <w:rPr>
          <w:b/>
          <w:bCs/>
        </w:rPr>
      </w:pPr>
      <w:r w:rsidRPr="006447D3">
        <w:t>O decibels (absolute silence)</w:t>
      </w:r>
    </w:p>
    <w:p w14:paraId="7DE2EF85" w14:textId="77777777" w:rsidR="006447D3" w:rsidRPr="006447D3" w:rsidRDefault="006447D3" w:rsidP="006447D3">
      <w:pPr>
        <w:pStyle w:val="ListParagraph"/>
        <w:widowControl w:val="0"/>
        <w:numPr>
          <w:ilvl w:val="0"/>
          <w:numId w:val="1"/>
        </w:numPr>
        <w:jc w:val="center"/>
        <w:rPr>
          <w:b/>
          <w:bCs/>
        </w:rPr>
      </w:pPr>
      <w:r w:rsidRPr="006447D3">
        <w:t>10 decibels (light whisper, leaves rustling)</w:t>
      </w:r>
    </w:p>
    <w:p w14:paraId="060BBA41" w14:textId="77777777" w:rsidR="006447D3" w:rsidRPr="006447D3" w:rsidRDefault="006447D3" w:rsidP="006447D3">
      <w:pPr>
        <w:pStyle w:val="ListParagraph"/>
        <w:widowControl w:val="0"/>
        <w:numPr>
          <w:ilvl w:val="0"/>
          <w:numId w:val="1"/>
        </w:numPr>
        <w:jc w:val="center"/>
        <w:rPr>
          <w:b/>
          <w:bCs/>
        </w:rPr>
      </w:pPr>
      <w:r w:rsidRPr="006447D3">
        <w:t>20 decibels (quiet conversation, 10 times louder than 10 decibels)</w:t>
      </w:r>
    </w:p>
    <w:p w14:paraId="0AF509B0" w14:textId="77777777" w:rsidR="006447D3" w:rsidRPr="006447D3" w:rsidRDefault="006447D3" w:rsidP="006447D3">
      <w:pPr>
        <w:pStyle w:val="ListParagraph"/>
        <w:widowControl w:val="0"/>
        <w:numPr>
          <w:ilvl w:val="0"/>
          <w:numId w:val="1"/>
        </w:numPr>
        <w:jc w:val="center"/>
        <w:rPr>
          <w:b/>
          <w:bCs/>
        </w:rPr>
      </w:pPr>
      <w:r w:rsidRPr="006447D3">
        <w:t>30 decibels (normal conversation, 100 times louder than 10 decibels)</w:t>
      </w:r>
    </w:p>
    <w:p w14:paraId="75814FA5" w14:textId="77777777" w:rsidR="006447D3" w:rsidRPr="006447D3" w:rsidRDefault="006447D3" w:rsidP="006447D3">
      <w:pPr>
        <w:pStyle w:val="ListParagraph"/>
        <w:widowControl w:val="0"/>
        <w:numPr>
          <w:ilvl w:val="0"/>
          <w:numId w:val="1"/>
        </w:numPr>
        <w:jc w:val="center"/>
        <w:rPr>
          <w:b/>
          <w:bCs/>
        </w:rPr>
      </w:pPr>
      <w:r w:rsidRPr="006447D3">
        <w:t>40 decibels (light traffic, quiet room in home)</w:t>
      </w:r>
    </w:p>
    <w:p w14:paraId="7CD95B4F" w14:textId="77777777" w:rsidR="006447D3" w:rsidRPr="006447D3" w:rsidRDefault="006447D3" w:rsidP="006447D3">
      <w:pPr>
        <w:pStyle w:val="ListParagraph"/>
        <w:widowControl w:val="0"/>
        <w:numPr>
          <w:ilvl w:val="0"/>
          <w:numId w:val="1"/>
        </w:numPr>
        <w:jc w:val="center"/>
        <w:rPr>
          <w:b/>
          <w:bCs/>
        </w:rPr>
      </w:pPr>
      <w:r w:rsidRPr="006447D3">
        <w:t>50 decibels (restaurant, office, loud conversation)</w:t>
      </w:r>
    </w:p>
    <w:p w14:paraId="3990D4F8" w14:textId="77777777" w:rsidR="006447D3" w:rsidRPr="006447D3" w:rsidRDefault="006447D3" w:rsidP="006447D3">
      <w:pPr>
        <w:pStyle w:val="ListParagraph"/>
        <w:widowControl w:val="0"/>
        <w:numPr>
          <w:ilvl w:val="0"/>
          <w:numId w:val="1"/>
        </w:numPr>
        <w:jc w:val="center"/>
        <w:rPr>
          <w:b/>
          <w:bCs/>
        </w:rPr>
      </w:pPr>
      <w:r w:rsidRPr="006447D3">
        <w:t>60 decibels (noisy office or restaurant)</w:t>
      </w:r>
    </w:p>
    <w:p w14:paraId="0446FDE5" w14:textId="77777777" w:rsidR="006447D3" w:rsidRPr="006447D3" w:rsidRDefault="006447D3" w:rsidP="006447D3">
      <w:pPr>
        <w:pStyle w:val="ListParagraph"/>
        <w:widowControl w:val="0"/>
        <w:numPr>
          <w:ilvl w:val="0"/>
          <w:numId w:val="1"/>
        </w:numPr>
        <w:jc w:val="center"/>
        <w:rPr>
          <w:b/>
          <w:bCs/>
        </w:rPr>
      </w:pPr>
      <w:r w:rsidRPr="006447D3">
        <w:t>70 decibels (normal traffic, loud telephone ring, quiet train, lawnmower)</w:t>
      </w:r>
    </w:p>
    <w:p w14:paraId="3286FED4" w14:textId="77777777" w:rsidR="006447D3" w:rsidRPr="006447D3" w:rsidRDefault="006447D3" w:rsidP="006447D3">
      <w:pPr>
        <w:pStyle w:val="ListParagraph"/>
        <w:widowControl w:val="0"/>
        <w:numPr>
          <w:ilvl w:val="0"/>
          <w:numId w:val="1"/>
        </w:numPr>
        <w:jc w:val="center"/>
        <w:rPr>
          <w:b/>
          <w:bCs/>
        </w:rPr>
      </w:pPr>
      <w:r w:rsidRPr="006447D3">
        <w:t>80 decibels (automobile interior, subway)</w:t>
      </w:r>
    </w:p>
    <w:p w14:paraId="7FEACD2C" w14:textId="77777777" w:rsidR="006447D3" w:rsidRPr="006447D3" w:rsidRDefault="006447D3" w:rsidP="006447D3">
      <w:pPr>
        <w:pStyle w:val="ListParagraph"/>
        <w:widowControl w:val="0"/>
        <w:numPr>
          <w:ilvl w:val="0"/>
          <w:numId w:val="1"/>
        </w:numPr>
        <w:jc w:val="center"/>
        <w:rPr>
          <w:b/>
          <w:bCs/>
        </w:rPr>
      </w:pPr>
      <w:r w:rsidRPr="006447D3">
        <w:t>90 decibels (bus or truck interior, heavy traffic, thunder)</w:t>
      </w:r>
    </w:p>
    <w:p w14:paraId="6DCE2018" w14:textId="77777777" w:rsidR="006447D3" w:rsidRPr="006447D3" w:rsidRDefault="006447D3" w:rsidP="006447D3">
      <w:pPr>
        <w:pStyle w:val="ListParagraph"/>
        <w:widowControl w:val="0"/>
        <w:numPr>
          <w:ilvl w:val="0"/>
          <w:numId w:val="1"/>
        </w:numPr>
        <w:jc w:val="center"/>
        <w:rPr>
          <w:b/>
          <w:bCs/>
        </w:rPr>
      </w:pPr>
      <w:r w:rsidRPr="006447D3">
        <w:t>100 decibels (chainsaw)</w:t>
      </w:r>
    </w:p>
    <w:p w14:paraId="17B23687" w14:textId="77777777" w:rsidR="006447D3" w:rsidRPr="006447D3" w:rsidRDefault="006447D3" w:rsidP="006447D3">
      <w:pPr>
        <w:pStyle w:val="ListParagraph"/>
        <w:widowControl w:val="0"/>
        <w:numPr>
          <w:ilvl w:val="0"/>
          <w:numId w:val="1"/>
        </w:numPr>
        <w:jc w:val="center"/>
        <w:rPr>
          <w:b/>
          <w:bCs/>
        </w:rPr>
      </w:pPr>
      <w:r w:rsidRPr="006447D3">
        <w:t>110 decibels (loud orchestra music)</w:t>
      </w:r>
    </w:p>
    <w:p w14:paraId="2AE28B9F" w14:textId="77777777" w:rsidR="006447D3" w:rsidRPr="006447D3" w:rsidRDefault="006447D3" w:rsidP="006447D3">
      <w:pPr>
        <w:pStyle w:val="ListParagraph"/>
        <w:widowControl w:val="0"/>
        <w:numPr>
          <w:ilvl w:val="0"/>
          <w:numId w:val="1"/>
        </w:numPr>
        <w:jc w:val="center"/>
        <w:rPr>
          <w:b/>
          <w:bCs/>
        </w:rPr>
      </w:pPr>
      <w:r w:rsidRPr="006447D3">
        <w:t xml:space="preserve">120 decibels (amplified rock music, very close </w:t>
      </w:r>
      <w:proofErr w:type="gramStart"/>
      <w:r w:rsidRPr="006447D3">
        <w:t>thunder clap</w:t>
      </w:r>
      <w:proofErr w:type="gramEnd"/>
      <w:r w:rsidRPr="006447D3">
        <w:t>)</w:t>
      </w:r>
    </w:p>
    <w:p w14:paraId="50131D8A" w14:textId="77777777" w:rsidR="006447D3" w:rsidRPr="006447D3" w:rsidRDefault="006447D3" w:rsidP="006447D3">
      <w:pPr>
        <w:pStyle w:val="ListParagraph"/>
        <w:widowControl w:val="0"/>
        <w:numPr>
          <w:ilvl w:val="0"/>
          <w:numId w:val="1"/>
        </w:numPr>
        <w:jc w:val="center"/>
        <w:rPr>
          <w:b/>
          <w:bCs/>
        </w:rPr>
      </w:pPr>
      <w:r w:rsidRPr="006447D3">
        <w:t>130 decibels (artillery fire and close range, air raid siren)</w:t>
      </w:r>
    </w:p>
    <w:p w14:paraId="08611B9E" w14:textId="77777777" w:rsidR="006447D3" w:rsidRPr="006447D3" w:rsidRDefault="006447D3" w:rsidP="006447D3">
      <w:pPr>
        <w:pStyle w:val="ListParagraph"/>
        <w:widowControl w:val="0"/>
        <w:numPr>
          <w:ilvl w:val="0"/>
          <w:numId w:val="1"/>
        </w:numPr>
        <w:jc w:val="center"/>
        <w:rPr>
          <w:b/>
          <w:bCs/>
        </w:rPr>
      </w:pPr>
      <w:r w:rsidRPr="006447D3">
        <w:t>140+ decibels (jet taking off)</w:t>
      </w:r>
    </w:p>
    <w:p w14:paraId="6F16E162" w14:textId="5BD16323" w:rsidR="006447D3" w:rsidRPr="006447D3" w:rsidRDefault="006447D3">
      <w:pPr>
        <w:rPr>
          <w:rFonts w:ascii="Times New Roman" w:hAnsi="Times New Roman" w:cs="Times New Roman"/>
          <w:bCs/>
        </w:rPr>
      </w:pPr>
    </w:p>
    <w:p w14:paraId="66A084CA" w14:textId="0BF653E2" w:rsidR="005E7BC7" w:rsidRDefault="005E7BC7" w:rsidP="005E7BC7">
      <w:pPr>
        <w:widowControl w:val="0"/>
        <w:rPr>
          <w:rFonts w:ascii="Times New Roman" w:hAnsi="Times New Roman" w:cs="Times New Roman"/>
          <w:lang w:eastAsia="ja-JP"/>
        </w:rPr>
      </w:pPr>
      <w:r w:rsidRPr="005E7BC7">
        <w:rPr>
          <w:rFonts w:ascii="Times New Roman" w:hAnsi="Times New Roman" w:cs="Times New Roman"/>
          <w:b/>
          <w:lang w:eastAsia="ja-JP"/>
        </w:rPr>
        <w:t xml:space="preserve">Adapted from: </w:t>
      </w:r>
      <w:proofErr w:type="spellStart"/>
      <w:r w:rsidRPr="005E7BC7">
        <w:rPr>
          <w:rFonts w:ascii="Times New Roman" w:hAnsi="Times New Roman" w:cs="Times New Roman"/>
          <w:lang w:eastAsia="ja-JP"/>
        </w:rPr>
        <w:t>Kipfer</w:t>
      </w:r>
      <w:proofErr w:type="spellEnd"/>
      <w:r w:rsidRPr="005E7BC7">
        <w:rPr>
          <w:rFonts w:ascii="Times New Roman" w:hAnsi="Times New Roman" w:cs="Times New Roman"/>
          <w:lang w:eastAsia="ja-JP"/>
        </w:rPr>
        <w:t xml:space="preserve">, Barbara Ann. </w:t>
      </w:r>
      <w:r w:rsidRPr="005E7BC7">
        <w:rPr>
          <w:rFonts w:ascii="Times New Roman" w:hAnsi="Times New Roman" w:cs="Times New Roman"/>
          <w:i/>
          <w:lang w:eastAsia="ja-JP"/>
        </w:rPr>
        <w:t>The World of Order and Organization; How Things Are Arranged into Hierarchies, Structures, and Pecking Orders</w:t>
      </w:r>
      <w:r w:rsidRPr="005E7BC7">
        <w:rPr>
          <w:rFonts w:ascii="Times New Roman" w:hAnsi="Times New Roman" w:cs="Times New Roman"/>
          <w:lang w:eastAsia="ja-JP"/>
        </w:rPr>
        <w:t>. New York: Random House, 1997.</w:t>
      </w:r>
    </w:p>
    <w:p w14:paraId="03FCBFED" w14:textId="125B8AC4" w:rsidR="00E80D80" w:rsidRDefault="00E80D80" w:rsidP="005E7BC7">
      <w:pPr>
        <w:widowControl w:val="0"/>
        <w:rPr>
          <w:rFonts w:ascii="Times New Roman" w:hAnsi="Times New Roman" w:cs="Times New Roman"/>
          <w:lang w:eastAsia="ja-JP"/>
        </w:rPr>
      </w:pPr>
    </w:p>
    <w:p w14:paraId="5CE7465C" w14:textId="4929EBD3" w:rsidR="00E80D80" w:rsidRPr="00E80D80" w:rsidRDefault="00E80D80" w:rsidP="00E80D80">
      <w:pPr>
        <w:pStyle w:val="ListParagraph"/>
        <w:widowControl w:val="0"/>
        <w:numPr>
          <w:ilvl w:val="0"/>
          <w:numId w:val="2"/>
        </w:numPr>
        <w:rPr>
          <w:b/>
          <w:bCs/>
          <w:lang w:eastAsia="ja-JP"/>
        </w:rPr>
      </w:pPr>
      <w:r w:rsidRPr="00E80D80">
        <w:rPr>
          <w:b/>
          <w:bCs/>
          <w:lang w:eastAsia="ja-JP"/>
        </w:rPr>
        <w:t>How many</w:t>
      </w:r>
      <w:r>
        <w:rPr>
          <w:lang w:eastAsia="ja-JP"/>
        </w:rPr>
        <w:t xml:space="preserve"> decibels do you hear when there is absolute silence?</w:t>
      </w:r>
    </w:p>
    <w:p w14:paraId="6848DDEF" w14:textId="3F7500D5" w:rsidR="00E80D80" w:rsidRDefault="00E80D80" w:rsidP="00E80D80">
      <w:pPr>
        <w:widowControl w:val="0"/>
        <w:rPr>
          <w:b/>
          <w:bCs/>
          <w:lang w:eastAsia="ja-JP"/>
        </w:rPr>
      </w:pPr>
    </w:p>
    <w:p w14:paraId="06ADD422" w14:textId="77777777" w:rsidR="00E80D80" w:rsidRPr="00E80D80" w:rsidRDefault="00E80D80" w:rsidP="00E80D80">
      <w:pPr>
        <w:widowControl w:val="0"/>
        <w:rPr>
          <w:b/>
          <w:bCs/>
          <w:lang w:eastAsia="ja-JP"/>
        </w:rPr>
      </w:pPr>
    </w:p>
    <w:p w14:paraId="05C74836" w14:textId="3981220E" w:rsidR="00E80D80" w:rsidRPr="00E80D80" w:rsidRDefault="00E80D80" w:rsidP="00E80D80">
      <w:pPr>
        <w:pStyle w:val="ListParagraph"/>
        <w:widowControl w:val="0"/>
        <w:numPr>
          <w:ilvl w:val="0"/>
          <w:numId w:val="2"/>
        </w:numPr>
        <w:rPr>
          <w:b/>
          <w:bCs/>
          <w:lang w:eastAsia="ja-JP"/>
        </w:rPr>
      </w:pPr>
      <w:r>
        <w:rPr>
          <w:lang w:eastAsia="ja-JP"/>
        </w:rPr>
        <w:t>If you are engaged in a quiet conversation</w:t>
      </w:r>
      <w:r w:rsidRPr="00E80D80">
        <w:rPr>
          <w:b/>
          <w:bCs/>
          <w:lang w:eastAsia="ja-JP"/>
        </w:rPr>
        <w:t>, how many</w:t>
      </w:r>
      <w:r>
        <w:rPr>
          <w:lang w:eastAsia="ja-JP"/>
        </w:rPr>
        <w:t xml:space="preserve"> decibels are you producing? How many more times than ten decibels </w:t>
      </w:r>
      <w:proofErr w:type="gramStart"/>
      <w:r>
        <w:rPr>
          <w:lang w:eastAsia="ja-JP"/>
        </w:rPr>
        <w:t>is</w:t>
      </w:r>
      <w:proofErr w:type="gramEnd"/>
      <w:r>
        <w:rPr>
          <w:lang w:eastAsia="ja-JP"/>
        </w:rPr>
        <w:t xml:space="preserve"> this?</w:t>
      </w:r>
    </w:p>
    <w:p w14:paraId="2A043E17" w14:textId="69258CC0" w:rsidR="00E80D80" w:rsidRDefault="00E80D80" w:rsidP="00E80D80">
      <w:pPr>
        <w:widowControl w:val="0"/>
        <w:rPr>
          <w:b/>
          <w:bCs/>
          <w:lang w:eastAsia="ja-JP"/>
        </w:rPr>
      </w:pPr>
    </w:p>
    <w:p w14:paraId="60958C39" w14:textId="77777777" w:rsidR="00E80D80" w:rsidRPr="00E80D80" w:rsidRDefault="00E80D80" w:rsidP="00E80D80">
      <w:pPr>
        <w:widowControl w:val="0"/>
        <w:rPr>
          <w:b/>
          <w:bCs/>
          <w:lang w:eastAsia="ja-JP"/>
        </w:rPr>
      </w:pPr>
    </w:p>
    <w:p w14:paraId="1B62D48F" w14:textId="37558C76" w:rsidR="00E80D80" w:rsidRPr="00E80D80" w:rsidRDefault="00E80D80" w:rsidP="00E80D80">
      <w:pPr>
        <w:pStyle w:val="ListParagraph"/>
        <w:widowControl w:val="0"/>
        <w:numPr>
          <w:ilvl w:val="0"/>
          <w:numId w:val="2"/>
        </w:numPr>
        <w:rPr>
          <w:b/>
          <w:bCs/>
          <w:lang w:eastAsia="ja-JP"/>
        </w:rPr>
      </w:pPr>
      <w:r>
        <w:rPr>
          <w:lang w:eastAsia="ja-JP"/>
        </w:rPr>
        <w:t xml:space="preserve">If you are eating in a restaurant, </w:t>
      </w:r>
      <w:r w:rsidRPr="00E80D80">
        <w:rPr>
          <w:b/>
          <w:bCs/>
          <w:lang w:eastAsia="ja-JP"/>
        </w:rPr>
        <w:t>how many</w:t>
      </w:r>
      <w:r>
        <w:rPr>
          <w:lang w:eastAsia="ja-JP"/>
        </w:rPr>
        <w:t xml:space="preserve"> decibels are you hearing?</w:t>
      </w:r>
    </w:p>
    <w:p w14:paraId="67FA539F" w14:textId="34A7CAB5" w:rsidR="00E80D80" w:rsidRDefault="00E80D80" w:rsidP="00E80D80">
      <w:pPr>
        <w:widowControl w:val="0"/>
        <w:rPr>
          <w:b/>
          <w:bCs/>
          <w:lang w:eastAsia="ja-JP"/>
        </w:rPr>
      </w:pPr>
    </w:p>
    <w:p w14:paraId="241848DD" w14:textId="77777777" w:rsidR="00E80D80" w:rsidRPr="00E80D80" w:rsidRDefault="00E80D80" w:rsidP="00E80D80">
      <w:pPr>
        <w:widowControl w:val="0"/>
        <w:rPr>
          <w:b/>
          <w:bCs/>
          <w:lang w:eastAsia="ja-JP"/>
        </w:rPr>
      </w:pPr>
    </w:p>
    <w:p w14:paraId="06063616" w14:textId="778EBA1C" w:rsidR="00E80D80" w:rsidRPr="00E80D80" w:rsidRDefault="00E80D80" w:rsidP="00E80D80">
      <w:pPr>
        <w:pStyle w:val="ListParagraph"/>
        <w:widowControl w:val="0"/>
        <w:numPr>
          <w:ilvl w:val="0"/>
          <w:numId w:val="2"/>
        </w:numPr>
        <w:rPr>
          <w:b/>
          <w:bCs/>
          <w:lang w:eastAsia="ja-JP"/>
        </w:rPr>
      </w:pPr>
      <w:r w:rsidRPr="00E80D80">
        <w:rPr>
          <w:b/>
          <w:bCs/>
          <w:lang w:eastAsia="ja-JP"/>
        </w:rPr>
        <w:t xml:space="preserve">What </w:t>
      </w:r>
      <w:r>
        <w:rPr>
          <w:lang w:eastAsia="ja-JP"/>
        </w:rPr>
        <w:t>kind of sound produces a noise level of 80 decibels?</w:t>
      </w:r>
    </w:p>
    <w:p w14:paraId="3986B431" w14:textId="44E6F7A5" w:rsidR="00E80D80" w:rsidRDefault="00E80D80" w:rsidP="00E80D80">
      <w:pPr>
        <w:widowControl w:val="0"/>
        <w:rPr>
          <w:b/>
          <w:bCs/>
          <w:lang w:eastAsia="ja-JP"/>
        </w:rPr>
      </w:pPr>
    </w:p>
    <w:p w14:paraId="6BB750A7" w14:textId="77777777" w:rsidR="00E80D80" w:rsidRPr="00E80D80" w:rsidRDefault="00E80D80" w:rsidP="00E80D80">
      <w:pPr>
        <w:widowControl w:val="0"/>
        <w:rPr>
          <w:b/>
          <w:bCs/>
          <w:lang w:eastAsia="ja-JP"/>
        </w:rPr>
      </w:pPr>
    </w:p>
    <w:p w14:paraId="7D927B3C" w14:textId="0C3B7CAF" w:rsidR="00E80D80" w:rsidRPr="00E80D80" w:rsidRDefault="00E80D80" w:rsidP="00E80D80">
      <w:pPr>
        <w:pStyle w:val="ListParagraph"/>
        <w:widowControl w:val="0"/>
        <w:numPr>
          <w:ilvl w:val="0"/>
          <w:numId w:val="2"/>
        </w:numPr>
        <w:rPr>
          <w:b/>
          <w:bCs/>
          <w:lang w:eastAsia="ja-JP"/>
        </w:rPr>
      </w:pPr>
      <w:r>
        <w:rPr>
          <w:lang w:eastAsia="ja-JP"/>
        </w:rPr>
        <w:t xml:space="preserve">If you attend a rock concert, </w:t>
      </w:r>
      <w:r w:rsidRPr="00E80D80">
        <w:rPr>
          <w:b/>
          <w:bCs/>
          <w:lang w:eastAsia="ja-JP"/>
        </w:rPr>
        <w:t>how many</w:t>
      </w:r>
      <w:r>
        <w:rPr>
          <w:lang w:eastAsia="ja-JP"/>
        </w:rPr>
        <w:t xml:space="preserve"> decibels will you hear?</w:t>
      </w:r>
    </w:p>
    <w:p w14:paraId="3AB90278" w14:textId="77777777" w:rsidR="005E7BC7" w:rsidRPr="00705B5D" w:rsidRDefault="005E7BC7">
      <w:pPr>
        <w:rPr>
          <w:rFonts w:ascii="Times New Roman" w:hAnsi="Times New Roman" w:cs="Times New Roman"/>
          <w:bCs/>
        </w:rPr>
      </w:pPr>
    </w:p>
    <w:sectPr w:rsidR="005E7BC7" w:rsidRPr="00705B5D"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752D89"/>
    <w:multiLevelType w:val="hybridMultilevel"/>
    <w:tmpl w:val="CA022968"/>
    <w:lvl w:ilvl="0" w:tplc="F9CE169C">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4A016BB"/>
    <w:multiLevelType w:val="hybridMultilevel"/>
    <w:tmpl w:val="C9C876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41B"/>
    <w:rsid w:val="000024C9"/>
    <w:rsid w:val="000C7EB7"/>
    <w:rsid w:val="003040AE"/>
    <w:rsid w:val="003D1E24"/>
    <w:rsid w:val="00410E3E"/>
    <w:rsid w:val="004F3E9E"/>
    <w:rsid w:val="00522C3E"/>
    <w:rsid w:val="005E7BC7"/>
    <w:rsid w:val="00631B11"/>
    <w:rsid w:val="006447D3"/>
    <w:rsid w:val="006B45BA"/>
    <w:rsid w:val="00705B5D"/>
    <w:rsid w:val="007C15C6"/>
    <w:rsid w:val="009C241B"/>
    <w:rsid w:val="00E04AED"/>
    <w:rsid w:val="00E80D80"/>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DC7FC36"/>
  <w15:chartTrackingRefBased/>
  <w15:docId w15:val="{FD5B1B21-A33A-CE45-9834-65B995C2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6447D3"/>
    <w:pPr>
      <w:ind w:left="720"/>
      <w:contextualSpacing/>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7</TotalTime>
  <Pages>1</Pages>
  <Words>292</Words>
  <Characters>1669</Characters>
  <Application>Microsoft Office Word</Application>
  <DocSecurity>0</DocSecurity>
  <Lines>13</Lines>
  <Paragraphs>3</Paragraphs>
  <ScaleCrop>false</ScaleCrop>
  <Company>Mark's Text Terminal</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6</cp:revision>
  <dcterms:created xsi:type="dcterms:W3CDTF">2019-11-06T11:30:00Z</dcterms:created>
  <dcterms:modified xsi:type="dcterms:W3CDTF">2020-04-22T17:11:00Z</dcterms:modified>
</cp:coreProperties>
</file>