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7FCDBBA8"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575B06">
        <w:rPr>
          <w:rFonts w:ascii="Times New Roman" w:hAnsi="Times New Roman" w:cs="Times New Roman"/>
          <w:b/>
        </w:rPr>
        <w:t>26</w:t>
      </w:r>
      <w:r>
        <w:rPr>
          <w:rFonts w:ascii="Times New Roman" w:hAnsi="Times New Roman" w:cs="Times New Roman"/>
          <w:b/>
        </w:rPr>
        <w:t xml:space="preserve"> Worksheet:</w:t>
      </w:r>
      <w:r w:rsidR="00705B5D">
        <w:rPr>
          <w:rFonts w:ascii="Times New Roman" w:hAnsi="Times New Roman" w:cs="Times New Roman"/>
          <w:b/>
        </w:rPr>
        <w:t xml:space="preserve"> </w:t>
      </w:r>
      <w:r w:rsidR="00575B06">
        <w:rPr>
          <w:rFonts w:ascii="Times New Roman" w:hAnsi="Times New Roman" w:cs="Times New Roman"/>
          <w:b/>
          <w:i/>
          <w:iCs/>
        </w:rPr>
        <w:t>Data Storage</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08433B5"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575B06">
        <w:rPr>
          <w:rFonts w:ascii="Times New Roman" w:hAnsi="Times New Roman" w:cs="Times New Roman"/>
          <w:bCs/>
          <w:i/>
          <w:iCs/>
        </w:rPr>
        <w:t>data storage</w:t>
      </w:r>
      <w:r>
        <w:rPr>
          <w:rFonts w:ascii="Times New Roman" w:hAnsi="Times New Roman" w:cs="Times New Roman"/>
          <w:bCs/>
        </w:rPr>
        <w:t xml:space="preserve">. Please answer the reading comprehension that follow this list of </w:t>
      </w:r>
      <w:r w:rsidR="00575B06">
        <w:rPr>
          <w:rFonts w:ascii="Times New Roman" w:hAnsi="Times New Roman" w:cs="Times New Roman"/>
          <w:bCs/>
        </w:rPr>
        <w:t>data storage sizes</w:t>
      </w:r>
      <w:r>
        <w:rPr>
          <w:rFonts w:ascii="Times New Roman" w:hAnsi="Times New Roman" w:cs="Times New Roman"/>
          <w:bCs/>
        </w:rPr>
        <w:t>.</w:t>
      </w:r>
    </w:p>
    <w:p w14:paraId="25FD2B9B" w14:textId="7C7E90FA" w:rsidR="007F25E6" w:rsidRDefault="007F25E6">
      <w:pPr>
        <w:rPr>
          <w:rFonts w:ascii="Times New Roman" w:hAnsi="Times New Roman" w:cs="Times New Roman"/>
          <w:bCs/>
        </w:rPr>
      </w:pPr>
    </w:p>
    <w:p w14:paraId="20CD8C47" w14:textId="77777777" w:rsidR="007F25E6" w:rsidRPr="007F25E6" w:rsidRDefault="007F25E6" w:rsidP="007F25E6">
      <w:pPr>
        <w:widowControl w:val="0"/>
        <w:jc w:val="center"/>
        <w:rPr>
          <w:rFonts w:ascii="Times New Roman" w:hAnsi="Times New Roman" w:cs="Times New Roman"/>
          <w:b/>
          <w:bCs/>
          <w:u w:val="single"/>
        </w:rPr>
      </w:pPr>
      <w:r w:rsidRPr="007F25E6">
        <w:rPr>
          <w:rFonts w:ascii="Times New Roman" w:hAnsi="Times New Roman" w:cs="Times New Roman"/>
          <w:b/>
          <w:bCs/>
          <w:u w:val="single"/>
        </w:rPr>
        <w:t>Data Storage</w:t>
      </w:r>
    </w:p>
    <w:p w14:paraId="088B4315" w14:textId="77777777" w:rsidR="007F25E6" w:rsidRPr="007F25E6" w:rsidRDefault="007F25E6" w:rsidP="007F25E6">
      <w:pPr>
        <w:pStyle w:val="ListParagraph"/>
        <w:widowControl w:val="0"/>
        <w:numPr>
          <w:ilvl w:val="0"/>
          <w:numId w:val="1"/>
        </w:numPr>
        <w:jc w:val="center"/>
        <w:rPr>
          <w:b/>
          <w:bCs/>
        </w:rPr>
      </w:pPr>
      <w:r w:rsidRPr="007F25E6">
        <w:t>1 bit (equal to 0 or 1, true or false)</w:t>
      </w:r>
    </w:p>
    <w:p w14:paraId="61993473" w14:textId="77777777" w:rsidR="007F25E6" w:rsidRPr="007F25E6" w:rsidRDefault="007F25E6" w:rsidP="007F25E6">
      <w:pPr>
        <w:pStyle w:val="ListParagraph"/>
        <w:widowControl w:val="0"/>
        <w:numPr>
          <w:ilvl w:val="0"/>
          <w:numId w:val="1"/>
        </w:numPr>
        <w:jc w:val="center"/>
        <w:rPr>
          <w:b/>
          <w:bCs/>
        </w:rPr>
      </w:pPr>
      <w:r w:rsidRPr="007F25E6">
        <w:t>1 byte = 8 bits</w:t>
      </w:r>
    </w:p>
    <w:p w14:paraId="4D7E05FB" w14:textId="77777777" w:rsidR="007F25E6" w:rsidRPr="007F25E6" w:rsidRDefault="007F25E6" w:rsidP="007F25E6">
      <w:pPr>
        <w:pStyle w:val="ListParagraph"/>
        <w:widowControl w:val="0"/>
        <w:numPr>
          <w:ilvl w:val="0"/>
          <w:numId w:val="1"/>
        </w:numPr>
        <w:jc w:val="center"/>
        <w:rPr>
          <w:b/>
          <w:bCs/>
        </w:rPr>
      </w:pPr>
      <w:r w:rsidRPr="007F25E6">
        <w:t>1 kilobyte = 1,024 bytes</w:t>
      </w:r>
    </w:p>
    <w:p w14:paraId="76B83EBA" w14:textId="77777777" w:rsidR="007F25E6" w:rsidRPr="007F25E6" w:rsidRDefault="007F25E6" w:rsidP="007F25E6">
      <w:pPr>
        <w:pStyle w:val="ListParagraph"/>
        <w:widowControl w:val="0"/>
        <w:numPr>
          <w:ilvl w:val="0"/>
          <w:numId w:val="1"/>
        </w:numPr>
        <w:jc w:val="center"/>
        <w:rPr>
          <w:b/>
          <w:bCs/>
        </w:rPr>
      </w:pPr>
      <w:r w:rsidRPr="007F25E6">
        <w:t>1 megabyte = 1,048,576 bytes</w:t>
      </w:r>
    </w:p>
    <w:p w14:paraId="154B6FE4" w14:textId="77777777" w:rsidR="007F25E6" w:rsidRPr="007F25E6" w:rsidRDefault="007F25E6" w:rsidP="007F25E6">
      <w:pPr>
        <w:pStyle w:val="ListParagraph"/>
        <w:widowControl w:val="0"/>
        <w:numPr>
          <w:ilvl w:val="0"/>
          <w:numId w:val="1"/>
        </w:numPr>
        <w:jc w:val="center"/>
        <w:rPr>
          <w:b/>
          <w:bCs/>
        </w:rPr>
      </w:pPr>
      <w:r w:rsidRPr="007F25E6">
        <w:t>1 gigabyte = 1 billion bytes</w:t>
      </w:r>
    </w:p>
    <w:p w14:paraId="0A103D4C" w14:textId="77777777" w:rsidR="007F25E6" w:rsidRPr="007F25E6" w:rsidRDefault="007F25E6" w:rsidP="007F25E6">
      <w:pPr>
        <w:pStyle w:val="ListParagraph"/>
        <w:widowControl w:val="0"/>
        <w:numPr>
          <w:ilvl w:val="0"/>
          <w:numId w:val="1"/>
        </w:numPr>
        <w:jc w:val="center"/>
        <w:rPr>
          <w:b/>
          <w:bCs/>
        </w:rPr>
      </w:pPr>
      <w:r w:rsidRPr="007F25E6">
        <w:t>1 terabyte = 1 trillion bytes</w:t>
      </w:r>
    </w:p>
    <w:p w14:paraId="2C0C3A51" w14:textId="77777777" w:rsidR="007F25E6" w:rsidRPr="007F25E6" w:rsidRDefault="007F25E6" w:rsidP="007F25E6">
      <w:pPr>
        <w:pStyle w:val="ListParagraph"/>
        <w:widowControl w:val="0"/>
        <w:numPr>
          <w:ilvl w:val="0"/>
          <w:numId w:val="1"/>
        </w:numPr>
        <w:jc w:val="center"/>
        <w:rPr>
          <w:b/>
          <w:bCs/>
        </w:rPr>
      </w:pPr>
      <w:r w:rsidRPr="007F25E6">
        <w:t>1 petabyte = 1 quadrillion bytes</w:t>
      </w:r>
    </w:p>
    <w:p w14:paraId="6C26079F" w14:textId="77777777" w:rsidR="007F25E6" w:rsidRPr="007F25E6" w:rsidRDefault="007F25E6" w:rsidP="007F25E6">
      <w:pPr>
        <w:pStyle w:val="ListParagraph"/>
        <w:widowControl w:val="0"/>
        <w:numPr>
          <w:ilvl w:val="0"/>
          <w:numId w:val="1"/>
        </w:numPr>
        <w:jc w:val="center"/>
        <w:rPr>
          <w:b/>
          <w:bCs/>
        </w:rPr>
      </w:pPr>
      <w:r w:rsidRPr="007F25E6">
        <w:t xml:space="preserve">8-bit computer (8088) moves data in </w:t>
      </w:r>
      <w:proofErr w:type="gramStart"/>
      <w:r w:rsidRPr="007F25E6">
        <w:t>1 byte</w:t>
      </w:r>
      <w:proofErr w:type="gramEnd"/>
      <w:r w:rsidRPr="007F25E6">
        <w:t xml:space="preserve"> (8 bit) chunks</w:t>
      </w:r>
    </w:p>
    <w:p w14:paraId="09FF4292" w14:textId="77777777" w:rsidR="007F25E6" w:rsidRPr="007F25E6" w:rsidRDefault="007F25E6" w:rsidP="007F25E6">
      <w:pPr>
        <w:pStyle w:val="ListParagraph"/>
        <w:widowControl w:val="0"/>
        <w:numPr>
          <w:ilvl w:val="0"/>
          <w:numId w:val="1"/>
        </w:numPr>
        <w:jc w:val="center"/>
        <w:rPr>
          <w:b/>
          <w:bCs/>
        </w:rPr>
      </w:pPr>
      <w:r w:rsidRPr="007F25E6">
        <w:t>16-bit computer (286) moves data in 2-byte chunks</w:t>
      </w:r>
    </w:p>
    <w:p w14:paraId="20A98C6B" w14:textId="77777777" w:rsidR="007F25E6" w:rsidRPr="007F25E6" w:rsidRDefault="007F25E6" w:rsidP="007F25E6">
      <w:pPr>
        <w:pStyle w:val="ListParagraph"/>
        <w:widowControl w:val="0"/>
        <w:numPr>
          <w:ilvl w:val="0"/>
          <w:numId w:val="1"/>
        </w:numPr>
        <w:jc w:val="center"/>
        <w:rPr>
          <w:b/>
          <w:bCs/>
        </w:rPr>
      </w:pPr>
      <w:r w:rsidRPr="007F25E6">
        <w:t>32-bit computer (386) moves data in 4-byte chunks</w:t>
      </w:r>
    </w:p>
    <w:p w14:paraId="237CB340" w14:textId="77777777" w:rsidR="007F25E6" w:rsidRPr="007F25E6" w:rsidRDefault="007F25E6" w:rsidP="007F25E6">
      <w:pPr>
        <w:pStyle w:val="ListParagraph"/>
        <w:widowControl w:val="0"/>
        <w:numPr>
          <w:ilvl w:val="0"/>
          <w:numId w:val="1"/>
        </w:numPr>
        <w:jc w:val="center"/>
        <w:rPr>
          <w:b/>
          <w:bCs/>
        </w:rPr>
      </w:pPr>
      <w:r w:rsidRPr="007F25E6">
        <w:t>64-bit computer (Pentium) moves data in 8-byte chunks</w:t>
      </w:r>
    </w:p>
    <w:p w14:paraId="1E8CC574" w14:textId="77777777" w:rsidR="007F25E6" w:rsidRDefault="007F25E6">
      <w:pPr>
        <w:rPr>
          <w:rFonts w:ascii="Times New Roman" w:hAnsi="Times New Roman" w:cs="Times New Roman"/>
          <w:bCs/>
        </w:rPr>
      </w:pPr>
    </w:p>
    <w:p w14:paraId="66A084CA" w14:textId="3AC055F6"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7FAE8279" w14:textId="64D0606E" w:rsidR="00575B06" w:rsidRDefault="00575B06" w:rsidP="005E7BC7">
      <w:pPr>
        <w:widowControl w:val="0"/>
        <w:rPr>
          <w:rFonts w:ascii="Times New Roman" w:hAnsi="Times New Roman" w:cs="Times New Roman"/>
          <w:lang w:eastAsia="ja-JP"/>
        </w:rPr>
      </w:pPr>
    </w:p>
    <w:p w14:paraId="29103B32" w14:textId="7694AE13" w:rsidR="00575B06" w:rsidRPr="00575B06" w:rsidRDefault="00575B06" w:rsidP="00575B06">
      <w:pPr>
        <w:pStyle w:val="ListParagraph"/>
        <w:widowControl w:val="0"/>
        <w:numPr>
          <w:ilvl w:val="0"/>
          <w:numId w:val="2"/>
        </w:numPr>
        <w:rPr>
          <w:b/>
          <w:bCs/>
          <w:lang w:eastAsia="ja-JP"/>
        </w:rPr>
      </w:pPr>
      <w:r w:rsidRPr="00575B06">
        <w:rPr>
          <w:b/>
          <w:bCs/>
          <w:lang w:eastAsia="ja-JP"/>
        </w:rPr>
        <w:t>How many</w:t>
      </w:r>
      <w:r>
        <w:rPr>
          <w:lang w:eastAsia="ja-JP"/>
        </w:rPr>
        <w:t xml:space="preserve"> bits are in one byte of data?</w:t>
      </w:r>
    </w:p>
    <w:p w14:paraId="40E70E81" w14:textId="120953F6" w:rsidR="00575B06" w:rsidRDefault="00575B06" w:rsidP="00575B06">
      <w:pPr>
        <w:widowControl w:val="0"/>
        <w:rPr>
          <w:b/>
          <w:bCs/>
          <w:lang w:eastAsia="ja-JP"/>
        </w:rPr>
      </w:pPr>
    </w:p>
    <w:p w14:paraId="0AE6C722" w14:textId="77777777" w:rsidR="00575B06" w:rsidRPr="00575B06" w:rsidRDefault="00575B06" w:rsidP="00575B06">
      <w:pPr>
        <w:widowControl w:val="0"/>
        <w:rPr>
          <w:b/>
          <w:bCs/>
          <w:lang w:eastAsia="ja-JP"/>
        </w:rPr>
      </w:pPr>
    </w:p>
    <w:p w14:paraId="0B5FD5AB" w14:textId="7B17D925" w:rsidR="00575B06" w:rsidRPr="00575B06" w:rsidRDefault="00575B06" w:rsidP="00575B06">
      <w:pPr>
        <w:pStyle w:val="ListParagraph"/>
        <w:widowControl w:val="0"/>
        <w:numPr>
          <w:ilvl w:val="0"/>
          <w:numId w:val="2"/>
        </w:numPr>
        <w:rPr>
          <w:b/>
          <w:bCs/>
          <w:lang w:eastAsia="ja-JP"/>
        </w:rPr>
      </w:pPr>
      <w:r w:rsidRPr="00575B06">
        <w:rPr>
          <w:b/>
          <w:bCs/>
          <w:lang w:eastAsia="ja-JP"/>
        </w:rPr>
        <w:t>How many</w:t>
      </w:r>
      <w:r>
        <w:rPr>
          <w:lang w:eastAsia="ja-JP"/>
        </w:rPr>
        <w:t xml:space="preserve"> bytes does a kilobyte contain?</w:t>
      </w:r>
    </w:p>
    <w:p w14:paraId="5CF26BF5" w14:textId="09C76580" w:rsidR="00575B06" w:rsidRDefault="00575B06" w:rsidP="00575B06">
      <w:pPr>
        <w:widowControl w:val="0"/>
        <w:rPr>
          <w:b/>
          <w:bCs/>
          <w:lang w:eastAsia="ja-JP"/>
        </w:rPr>
      </w:pPr>
    </w:p>
    <w:p w14:paraId="418D85A4" w14:textId="77777777" w:rsidR="00575B06" w:rsidRPr="00575B06" w:rsidRDefault="00575B06" w:rsidP="00575B06">
      <w:pPr>
        <w:widowControl w:val="0"/>
        <w:rPr>
          <w:b/>
          <w:bCs/>
          <w:lang w:eastAsia="ja-JP"/>
        </w:rPr>
      </w:pPr>
    </w:p>
    <w:p w14:paraId="20F53C52" w14:textId="4BD6DFB2" w:rsidR="00575B06" w:rsidRPr="00575B06" w:rsidRDefault="00575B06" w:rsidP="00575B06">
      <w:pPr>
        <w:pStyle w:val="ListParagraph"/>
        <w:widowControl w:val="0"/>
        <w:numPr>
          <w:ilvl w:val="0"/>
          <w:numId w:val="2"/>
        </w:numPr>
        <w:rPr>
          <w:b/>
          <w:bCs/>
          <w:lang w:eastAsia="ja-JP"/>
        </w:rPr>
      </w:pPr>
      <w:r w:rsidRPr="00575B06">
        <w:rPr>
          <w:b/>
          <w:bCs/>
          <w:lang w:eastAsia="ja-JP"/>
        </w:rPr>
        <w:t>How big</w:t>
      </w:r>
      <w:r>
        <w:rPr>
          <w:lang w:eastAsia="ja-JP"/>
        </w:rPr>
        <w:t xml:space="preserve"> is a megabyte?</w:t>
      </w:r>
    </w:p>
    <w:p w14:paraId="0D5093B2" w14:textId="07745B01" w:rsidR="00575B06" w:rsidRDefault="00575B06" w:rsidP="00575B06">
      <w:pPr>
        <w:widowControl w:val="0"/>
        <w:rPr>
          <w:b/>
          <w:bCs/>
          <w:lang w:eastAsia="ja-JP"/>
        </w:rPr>
      </w:pPr>
    </w:p>
    <w:p w14:paraId="15D3E147" w14:textId="77777777" w:rsidR="00575B06" w:rsidRPr="00575B06" w:rsidRDefault="00575B06" w:rsidP="00575B06">
      <w:pPr>
        <w:widowControl w:val="0"/>
        <w:rPr>
          <w:b/>
          <w:bCs/>
          <w:lang w:eastAsia="ja-JP"/>
        </w:rPr>
      </w:pPr>
    </w:p>
    <w:p w14:paraId="66043E4C" w14:textId="2232D97A" w:rsidR="00575B06" w:rsidRPr="00575B06" w:rsidRDefault="00575B06" w:rsidP="00575B06">
      <w:pPr>
        <w:pStyle w:val="ListParagraph"/>
        <w:widowControl w:val="0"/>
        <w:numPr>
          <w:ilvl w:val="0"/>
          <w:numId w:val="2"/>
        </w:numPr>
        <w:rPr>
          <w:b/>
          <w:bCs/>
          <w:lang w:eastAsia="ja-JP"/>
        </w:rPr>
      </w:pPr>
      <w:r w:rsidRPr="00575B06">
        <w:rPr>
          <w:b/>
          <w:bCs/>
          <w:lang w:eastAsia="ja-JP"/>
        </w:rPr>
        <w:t>How many</w:t>
      </w:r>
      <w:r>
        <w:rPr>
          <w:lang w:eastAsia="ja-JP"/>
        </w:rPr>
        <w:t xml:space="preserve"> bytes are in one terabyte?</w:t>
      </w:r>
    </w:p>
    <w:p w14:paraId="13CDD838" w14:textId="779A3B32" w:rsidR="00575B06" w:rsidRDefault="00575B06" w:rsidP="00575B06">
      <w:pPr>
        <w:widowControl w:val="0"/>
        <w:rPr>
          <w:b/>
          <w:bCs/>
          <w:lang w:eastAsia="ja-JP"/>
        </w:rPr>
      </w:pPr>
    </w:p>
    <w:p w14:paraId="72DDF54E" w14:textId="77777777" w:rsidR="00575B06" w:rsidRPr="00575B06" w:rsidRDefault="00575B06" w:rsidP="00575B06">
      <w:pPr>
        <w:widowControl w:val="0"/>
        <w:rPr>
          <w:b/>
          <w:bCs/>
          <w:lang w:eastAsia="ja-JP"/>
        </w:rPr>
      </w:pPr>
    </w:p>
    <w:p w14:paraId="6A824235" w14:textId="72DDBE4A" w:rsidR="00575B06" w:rsidRPr="00575B06" w:rsidRDefault="00575B06" w:rsidP="00575B06">
      <w:pPr>
        <w:pStyle w:val="ListParagraph"/>
        <w:widowControl w:val="0"/>
        <w:numPr>
          <w:ilvl w:val="0"/>
          <w:numId w:val="2"/>
        </w:numPr>
        <w:rPr>
          <w:b/>
          <w:bCs/>
          <w:lang w:eastAsia="ja-JP"/>
        </w:rPr>
      </w:pPr>
      <w:r w:rsidRPr="00575B06">
        <w:rPr>
          <w:b/>
          <w:bCs/>
          <w:lang w:eastAsia="ja-JP"/>
        </w:rPr>
        <w:t xml:space="preserve">How </w:t>
      </w:r>
      <w:r>
        <w:rPr>
          <w:lang w:eastAsia="ja-JP"/>
        </w:rPr>
        <w:t>does a 16-bit computer move data?</w:t>
      </w:r>
    </w:p>
    <w:p w14:paraId="3FDA0F4C" w14:textId="15ABE5E2" w:rsidR="00575B06" w:rsidRDefault="00575B06" w:rsidP="00575B06">
      <w:pPr>
        <w:widowControl w:val="0"/>
        <w:rPr>
          <w:b/>
          <w:bCs/>
          <w:lang w:eastAsia="ja-JP"/>
        </w:rPr>
      </w:pPr>
    </w:p>
    <w:p w14:paraId="7E9EDC0D" w14:textId="77777777" w:rsidR="00575B06" w:rsidRPr="00575B06" w:rsidRDefault="00575B06" w:rsidP="00575B06">
      <w:pPr>
        <w:widowControl w:val="0"/>
        <w:rPr>
          <w:b/>
          <w:bCs/>
          <w:lang w:eastAsia="ja-JP"/>
        </w:rPr>
      </w:pPr>
    </w:p>
    <w:p w14:paraId="78CD3100" w14:textId="0A713EEB" w:rsidR="00575B06" w:rsidRPr="00575B06" w:rsidRDefault="00575B06" w:rsidP="00575B06">
      <w:pPr>
        <w:pStyle w:val="ListParagraph"/>
        <w:widowControl w:val="0"/>
        <w:numPr>
          <w:ilvl w:val="0"/>
          <w:numId w:val="2"/>
        </w:numPr>
        <w:rPr>
          <w:b/>
          <w:bCs/>
          <w:lang w:eastAsia="ja-JP"/>
        </w:rPr>
      </w:pPr>
      <w:r w:rsidRPr="00575B06">
        <w:rPr>
          <w:b/>
          <w:bCs/>
          <w:lang w:eastAsia="ja-JP"/>
        </w:rPr>
        <w:t>How big</w:t>
      </w:r>
      <w:r>
        <w:rPr>
          <w:lang w:eastAsia="ja-JP"/>
        </w:rPr>
        <w:t xml:space="preserve"> are the chunks of data that a 64-bit computer moves?</w:t>
      </w:r>
    </w:p>
    <w:p w14:paraId="358773D8" w14:textId="39B8639E" w:rsidR="00575B06" w:rsidRDefault="00575B06" w:rsidP="00575B06">
      <w:pPr>
        <w:widowControl w:val="0"/>
        <w:rPr>
          <w:b/>
          <w:bCs/>
          <w:lang w:eastAsia="ja-JP"/>
        </w:rPr>
      </w:pPr>
    </w:p>
    <w:p w14:paraId="3C725D47" w14:textId="77777777" w:rsidR="00575B06" w:rsidRPr="00575B06" w:rsidRDefault="00575B06" w:rsidP="00575B06">
      <w:pPr>
        <w:widowControl w:val="0"/>
        <w:rPr>
          <w:b/>
          <w:bCs/>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3F4AC1"/>
    <w:multiLevelType w:val="hybridMultilevel"/>
    <w:tmpl w:val="74DEC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75B06"/>
    <w:rsid w:val="005E7BC7"/>
    <w:rsid w:val="00631B11"/>
    <w:rsid w:val="006B45BA"/>
    <w:rsid w:val="00705B5D"/>
    <w:rsid w:val="007C15C6"/>
    <w:rsid w:val="007F25E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7F25E6"/>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7</TotalTime>
  <Pages>1</Pages>
  <Words>221</Words>
  <Characters>1264</Characters>
  <Application>Microsoft Office Word</Application>
  <DocSecurity>0</DocSecurity>
  <Lines>10</Lines>
  <Paragraphs>2</Paragraphs>
  <ScaleCrop>false</ScaleCrop>
  <Company>Mark's Text Terminal</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2020-04-22T17:00:00Z</dcterms:modified>
</cp:coreProperties>
</file>