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6F5620D1" w:rsidR="003F69EF" w:rsidRDefault="00417132" w:rsidP="00F24EDE">
      <w:r>
        <w:rPr>
          <w:b/>
          <w:i/>
        </w:rPr>
        <w:t>Common Problems in English Usage</w:t>
      </w:r>
      <w:r w:rsidR="005A5A20">
        <w:rPr>
          <w:b/>
        </w:rPr>
        <w:t xml:space="preserve"> Worksheet:</w:t>
      </w:r>
      <w:r w:rsidR="00F24EDE">
        <w:rPr>
          <w:b/>
        </w:rPr>
        <w:t xml:space="preserve"> </w:t>
      </w:r>
      <w:r w:rsidR="003F01A0">
        <w:rPr>
          <w:b/>
          <w:i/>
        </w:rPr>
        <w:t>Seasonable</w:t>
      </w:r>
      <w:r w:rsidR="003F01A0">
        <w:rPr>
          <w:b/>
          <w:iCs/>
        </w:rPr>
        <w:t xml:space="preserve">, </w:t>
      </w:r>
      <w:r w:rsidR="003F01A0">
        <w:rPr>
          <w:b/>
          <w:i/>
        </w:rPr>
        <w:t>Seasonal</w:t>
      </w:r>
      <w:r w:rsidR="003F01A0">
        <w:rPr>
          <w:b/>
          <w:iCs/>
        </w:rPr>
        <w:t xml:space="preserve">, </w:t>
      </w:r>
      <w:r w:rsidR="003F01A0">
        <w:rPr>
          <w:b/>
          <w:i/>
        </w:rPr>
        <w:t>Unseasonable</w:t>
      </w:r>
      <w:r w:rsidR="003F01A0">
        <w:rPr>
          <w:b/>
          <w:iCs/>
        </w:rPr>
        <w:t xml:space="preserve">, </w:t>
      </w:r>
      <w:r w:rsidR="003F01A0">
        <w:rPr>
          <w:b/>
          <w:i/>
        </w:rPr>
        <w:t>Unseasonal</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44837D09"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3F01A0">
        <w:t>four</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1D16FF">
        <w:rPr>
          <w:i/>
          <w:iCs/>
        </w:rPr>
        <w:t>seasonable, seasonal</w:t>
      </w:r>
      <w:r w:rsidR="001D16FF">
        <w:t xml:space="preserve">, </w:t>
      </w:r>
      <w:r w:rsidR="001D16FF">
        <w:rPr>
          <w:i/>
          <w:iCs/>
        </w:rPr>
        <w:t>unseasonable</w:t>
      </w:r>
      <w:r w:rsidR="001D16FF">
        <w:t xml:space="preserve">, and </w:t>
      </w:r>
      <w:r w:rsidR="001D16FF">
        <w:rPr>
          <w:i/>
          <w:iCs/>
        </w:rPr>
        <w:t>unseasonal</w:t>
      </w:r>
      <w:r w:rsidR="005B17D1">
        <w:t>.</w:t>
      </w:r>
    </w:p>
    <w:p w14:paraId="0360918C" w14:textId="2ABC6215" w:rsidR="001D16FF" w:rsidRDefault="001D16FF" w:rsidP="005C2E7F"/>
    <w:p w14:paraId="0B11FB8F" w14:textId="77777777" w:rsidR="001D16FF" w:rsidRPr="00A2564A" w:rsidRDefault="001D16FF" w:rsidP="001D16FF">
      <w:r w:rsidRPr="00A2564A">
        <w:rPr>
          <w:b/>
          <w:bCs/>
        </w:rPr>
        <w:t xml:space="preserve">seasonable/seasonal/unseasonable/unseasonal: </w:t>
      </w:r>
      <w:r w:rsidRPr="00A2564A">
        <w:rPr>
          <w:bCs/>
        </w:rPr>
        <w:t>“Seasonable” means “appropriate for the season.” In North America hot summer days are seasonable. Untypical weather is unseasonable. “Seasonal” is used to label something that changes with the season. Holiday sales in December and visits to water parks are seasonal, not seasonable. However, “Unseasonal” is not a standard form. When it is used, the writer usually means “unseasonable.”</w:t>
      </w:r>
    </w:p>
    <w:p w14:paraId="236D4DC1" w14:textId="77777777" w:rsidR="00317C9F" w:rsidRDefault="00317C9F" w:rsidP="00317C9F">
      <w:pPr>
        <w:jc w:val="center"/>
        <w:rPr>
          <w:b/>
          <w:i/>
          <w:u w:val="single"/>
        </w:rPr>
      </w:pPr>
    </w:p>
    <w:p w14:paraId="334C996A" w14:textId="6A0DDEB6"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3125D9F7" w14:textId="14279726" w:rsidR="0003341C" w:rsidRDefault="0003341C" w:rsidP="00317C9F"/>
    <w:p w14:paraId="4DDE4C0B" w14:textId="10EA3A27" w:rsidR="0003341C" w:rsidRDefault="0003341C" w:rsidP="00317C9F">
      <w:r>
        <w:rPr>
          <w:b/>
          <w:bCs/>
        </w:rPr>
        <w:t>Okay, as you can see</w:t>
      </w:r>
      <w:r>
        <w:t xml:space="preserve">, the usage rules for the four words in your reading above are relatively simple. Let’s use the sense of the sentence in the ten cloze exercises below to sort out the use of </w:t>
      </w:r>
      <w:r w:rsidRPr="0003341C">
        <w:rPr>
          <w:i/>
          <w:iCs/>
        </w:rPr>
        <w:t>seasonable</w:t>
      </w:r>
      <w:r>
        <w:t xml:space="preserve">, </w:t>
      </w:r>
      <w:r w:rsidRPr="0003341C">
        <w:rPr>
          <w:i/>
          <w:iCs/>
        </w:rPr>
        <w:t>seasonal</w:t>
      </w:r>
      <w:r>
        <w:t xml:space="preserve">, and </w:t>
      </w:r>
      <w:r w:rsidRPr="0003341C">
        <w:rPr>
          <w:i/>
          <w:iCs/>
        </w:rPr>
        <w:t>unseasonable</w:t>
      </w:r>
      <w:r>
        <w:t xml:space="preserve">. We’ll skip </w:t>
      </w:r>
      <w:r w:rsidRPr="0003341C">
        <w:rPr>
          <w:i/>
          <w:iCs/>
        </w:rPr>
        <w:t>unseasonal</w:t>
      </w:r>
      <w:r>
        <w:t xml:space="preserve"> for the simple reason that your reading explains: it is not standard form, i.e. it is not really a word.</w:t>
      </w:r>
    </w:p>
    <w:p w14:paraId="04C59388" w14:textId="2AB98613" w:rsidR="0003341C" w:rsidRDefault="0003341C" w:rsidP="00317C9F"/>
    <w:p w14:paraId="2A594D30" w14:textId="06A6A359" w:rsidR="0003341C" w:rsidRPr="0003341C" w:rsidRDefault="0003341C" w:rsidP="0003341C">
      <w:pPr>
        <w:pStyle w:val="ListParagraph"/>
        <w:numPr>
          <w:ilvl w:val="0"/>
          <w:numId w:val="1"/>
        </w:numPr>
        <w:rPr>
          <w:b/>
          <w:bCs/>
        </w:rPr>
      </w:pPr>
      <w:r>
        <w:t>*** knows that lawn furniture and charcoal grills are not ____________________ items in mid-January.</w:t>
      </w:r>
    </w:p>
    <w:p w14:paraId="41D550FE" w14:textId="77777777" w:rsidR="0003341C" w:rsidRPr="0003341C" w:rsidRDefault="0003341C" w:rsidP="0003341C">
      <w:pPr>
        <w:rPr>
          <w:b/>
          <w:bCs/>
        </w:rPr>
      </w:pPr>
    </w:p>
    <w:p w14:paraId="4EC214D9" w14:textId="28F4178C" w:rsidR="0003341C" w:rsidRPr="0003341C" w:rsidRDefault="0003341C" w:rsidP="0003341C">
      <w:pPr>
        <w:pStyle w:val="ListParagraph"/>
        <w:numPr>
          <w:ilvl w:val="0"/>
          <w:numId w:val="1"/>
        </w:numPr>
        <w:rPr>
          <w:b/>
          <w:bCs/>
        </w:rPr>
      </w:pPr>
      <w:r>
        <w:t>*** doesn’t like ninety-degree temperatures in mid-</w:t>
      </w:r>
      <w:proofErr w:type="gramStart"/>
      <w:r>
        <w:t>July, but</w:t>
      </w:r>
      <w:proofErr w:type="gramEnd"/>
      <w:r>
        <w:t xml:space="preserve"> understands that they are </w:t>
      </w:r>
      <w:r>
        <w:t>________________</w:t>
      </w:r>
      <w:r>
        <w:t>.</w:t>
      </w:r>
    </w:p>
    <w:p w14:paraId="017F3838" w14:textId="77777777" w:rsidR="0003341C" w:rsidRPr="0003341C" w:rsidRDefault="0003341C" w:rsidP="0003341C">
      <w:pPr>
        <w:pStyle w:val="ListParagraph"/>
        <w:rPr>
          <w:b/>
          <w:bCs/>
        </w:rPr>
      </w:pPr>
    </w:p>
    <w:p w14:paraId="37382F66" w14:textId="6ADCF318" w:rsidR="0003341C" w:rsidRPr="0003341C" w:rsidRDefault="0003341C" w:rsidP="0003341C">
      <w:pPr>
        <w:pStyle w:val="ListParagraph"/>
        <w:numPr>
          <w:ilvl w:val="0"/>
          <w:numId w:val="1"/>
        </w:numPr>
        <w:rPr>
          <w:b/>
          <w:bCs/>
        </w:rPr>
      </w:pPr>
      <w:r>
        <w:t xml:space="preserve">Everyone agreed that the snowfall in late May was </w:t>
      </w:r>
      <w:r>
        <w:t>________________</w:t>
      </w:r>
      <w:r>
        <w:t>.</w:t>
      </w:r>
    </w:p>
    <w:p w14:paraId="38368EAD" w14:textId="77777777" w:rsidR="0003341C" w:rsidRPr="0003341C" w:rsidRDefault="0003341C" w:rsidP="0003341C">
      <w:pPr>
        <w:pStyle w:val="ListParagraph"/>
        <w:rPr>
          <w:b/>
          <w:bCs/>
        </w:rPr>
      </w:pPr>
    </w:p>
    <w:p w14:paraId="3966CF96" w14:textId="7DFA0C79" w:rsidR="0003341C" w:rsidRPr="00A178A3" w:rsidRDefault="00A178A3" w:rsidP="0003341C">
      <w:pPr>
        <w:pStyle w:val="ListParagraph"/>
        <w:numPr>
          <w:ilvl w:val="0"/>
          <w:numId w:val="1"/>
        </w:numPr>
        <w:rPr>
          <w:b/>
          <w:bCs/>
        </w:rPr>
      </w:pPr>
      <w:r>
        <w:t xml:space="preserve">*** walked down the </w:t>
      </w:r>
      <w:r>
        <w:t>________________</w:t>
      </w:r>
      <w:r>
        <w:t xml:space="preserve"> aisle in the grocery store looking for sunscreen.</w:t>
      </w:r>
    </w:p>
    <w:p w14:paraId="0A677632" w14:textId="77777777" w:rsidR="00A178A3" w:rsidRPr="00A178A3" w:rsidRDefault="00A178A3" w:rsidP="00A178A3">
      <w:pPr>
        <w:pStyle w:val="ListParagraph"/>
        <w:rPr>
          <w:b/>
          <w:bCs/>
        </w:rPr>
      </w:pPr>
    </w:p>
    <w:p w14:paraId="7CBD6F65" w14:textId="5DD9F430" w:rsidR="00A178A3" w:rsidRPr="00A178A3" w:rsidRDefault="00A178A3" w:rsidP="0003341C">
      <w:pPr>
        <w:pStyle w:val="ListParagraph"/>
        <w:numPr>
          <w:ilvl w:val="0"/>
          <w:numId w:val="1"/>
        </w:numPr>
        <w:rPr>
          <w:b/>
          <w:bCs/>
        </w:rPr>
      </w:pPr>
      <w:r>
        <w:t xml:space="preserve">*** works in fashion retailing, so two or three times a year *** must reset *** store with </w:t>
      </w:r>
      <w:r>
        <w:t>________________</w:t>
      </w:r>
      <w:r>
        <w:t xml:space="preserve"> clothing: shorts and short-sleeved shirts in the summer, pants and long-sleeved shirts in the fall and winter.</w:t>
      </w:r>
    </w:p>
    <w:p w14:paraId="1203946C" w14:textId="77777777" w:rsidR="00A178A3" w:rsidRPr="00A178A3" w:rsidRDefault="00A178A3" w:rsidP="00A178A3">
      <w:pPr>
        <w:pStyle w:val="ListParagraph"/>
        <w:rPr>
          <w:b/>
          <w:bCs/>
        </w:rPr>
      </w:pPr>
    </w:p>
    <w:p w14:paraId="0D79BAE5" w14:textId="7EEB162E" w:rsidR="00A178A3" w:rsidRPr="00A178A3" w:rsidRDefault="00A178A3" w:rsidP="0003341C">
      <w:pPr>
        <w:pStyle w:val="ListParagraph"/>
        <w:numPr>
          <w:ilvl w:val="0"/>
          <w:numId w:val="1"/>
        </w:numPr>
        <w:rPr>
          <w:b/>
          <w:bCs/>
        </w:rPr>
      </w:pPr>
      <w:r>
        <w:t xml:space="preserve">In September, *** puts all the </w:t>
      </w:r>
      <w:r>
        <w:t>________________</w:t>
      </w:r>
      <w:r>
        <w:t xml:space="preserve"> summer items on sale in *** boutique on sale.</w:t>
      </w:r>
    </w:p>
    <w:p w14:paraId="0475E3CC" w14:textId="77777777" w:rsidR="00A178A3" w:rsidRPr="00A178A3" w:rsidRDefault="00A178A3" w:rsidP="00A178A3">
      <w:pPr>
        <w:pStyle w:val="ListParagraph"/>
        <w:rPr>
          <w:b/>
          <w:bCs/>
        </w:rPr>
      </w:pPr>
    </w:p>
    <w:p w14:paraId="1BBEDECB" w14:textId="0C57F4D7" w:rsidR="00A178A3" w:rsidRPr="00A178A3" w:rsidRDefault="00A178A3" w:rsidP="0003341C">
      <w:pPr>
        <w:pStyle w:val="ListParagraph"/>
        <w:numPr>
          <w:ilvl w:val="0"/>
          <w:numId w:val="1"/>
        </w:numPr>
        <w:rPr>
          <w:b/>
          <w:bCs/>
        </w:rPr>
      </w:pPr>
      <w:r>
        <w:t xml:space="preserve">Because of the </w:t>
      </w:r>
      <w:r>
        <w:t>________________</w:t>
      </w:r>
      <w:r>
        <w:t xml:space="preserve"> warm weather in early February, *** needed to get some lighter clothes out of storage.</w:t>
      </w:r>
    </w:p>
    <w:p w14:paraId="4F5E51C3" w14:textId="77777777" w:rsidR="00A178A3" w:rsidRPr="00A178A3" w:rsidRDefault="00A178A3" w:rsidP="00A178A3">
      <w:pPr>
        <w:pStyle w:val="ListParagraph"/>
        <w:rPr>
          <w:b/>
          <w:bCs/>
        </w:rPr>
      </w:pPr>
    </w:p>
    <w:p w14:paraId="2558811F" w14:textId="3B906668" w:rsidR="00A178A3" w:rsidRPr="00A178A3" w:rsidRDefault="00A178A3" w:rsidP="0003341C">
      <w:pPr>
        <w:pStyle w:val="ListParagraph"/>
        <w:numPr>
          <w:ilvl w:val="0"/>
          <w:numId w:val="1"/>
        </w:numPr>
        <w:rPr>
          <w:b/>
          <w:bCs/>
        </w:rPr>
      </w:pPr>
      <w:r>
        <w:t xml:space="preserve">On Halloween, the weather was cool and therefore </w:t>
      </w:r>
      <w:r>
        <w:t>________________</w:t>
      </w:r>
      <w:r>
        <w:t>.</w:t>
      </w:r>
    </w:p>
    <w:p w14:paraId="25E636D7" w14:textId="77777777" w:rsidR="00A178A3" w:rsidRPr="00A178A3" w:rsidRDefault="00A178A3" w:rsidP="00A178A3">
      <w:pPr>
        <w:pStyle w:val="ListParagraph"/>
        <w:rPr>
          <w:b/>
          <w:bCs/>
        </w:rPr>
      </w:pPr>
    </w:p>
    <w:p w14:paraId="2DB578C0" w14:textId="77A4B151" w:rsidR="00A178A3" w:rsidRPr="00A178A3" w:rsidRDefault="00A178A3" w:rsidP="0003341C">
      <w:pPr>
        <w:pStyle w:val="ListParagraph"/>
        <w:numPr>
          <w:ilvl w:val="0"/>
          <w:numId w:val="1"/>
        </w:numPr>
        <w:rPr>
          <w:b/>
          <w:bCs/>
        </w:rPr>
      </w:pPr>
      <w:r>
        <w:t xml:space="preserve">*** doesn’t like </w:t>
      </w:r>
      <w:proofErr w:type="gramStart"/>
      <w:r>
        <w:t>snow, but</w:t>
      </w:r>
      <w:proofErr w:type="gramEnd"/>
      <w:r>
        <w:t xml:space="preserve"> understands that it is </w:t>
      </w:r>
      <w:r>
        <w:t>________________</w:t>
      </w:r>
      <w:r>
        <w:t xml:space="preserve"> for December.</w:t>
      </w:r>
    </w:p>
    <w:p w14:paraId="417AE495" w14:textId="77777777" w:rsidR="00A178A3" w:rsidRPr="00A178A3" w:rsidRDefault="00A178A3" w:rsidP="00A178A3">
      <w:pPr>
        <w:pStyle w:val="ListParagraph"/>
        <w:rPr>
          <w:b/>
          <w:bCs/>
        </w:rPr>
      </w:pPr>
    </w:p>
    <w:p w14:paraId="04335CC7" w14:textId="71C8A739" w:rsidR="00A178A3" w:rsidRPr="0003341C" w:rsidRDefault="00A178A3" w:rsidP="0003341C">
      <w:pPr>
        <w:pStyle w:val="ListParagraph"/>
        <w:numPr>
          <w:ilvl w:val="0"/>
          <w:numId w:val="1"/>
        </w:numPr>
        <w:rPr>
          <w:b/>
          <w:bCs/>
        </w:rPr>
      </w:pPr>
      <w:r>
        <w:t xml:space="preserve">*** now understands why the </w:t>
      </w:r>
      <w:r>
        <w:t>________________</w:t>
      </w:r>
      <w:r>
        <w:t xml:space="preserve"> aisle at the hardware store is stocked with snow shovels in January and lawn chairs in June.</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244738"/>
    <w:multiLevelType w:val="hybridMultilevel"/>
    <w:tmpl w:val="E97AB3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03341C"/>
    <w:rsid w:val="001D16FF"/>
    <w:rsid w:val="002A144B"/>
    <w:rsid w:val="00317C9F"/>
    <w:rsid w:val="003F01A0"/>
    <w:rsid w:val="003F69EF"/>
    <w:rsid w:val="00410E3E"/>
    <w:rsid w:val="00417132"/>
    <w:rsid w:val="0043076C"/>
    <w:rsid w:val="00480A51"/>
    <w:rsid w:val="005A5A20"/>
    <w:rsid w:val="005B17D1"/>
    <w:rsid w:val="005C2E7F"/>
    <w:rsid w:val="006B45BA"/>
    <w:rsid w:val="006D1D72"/>
    <w:rsid w:val="00A178A3"/>
    <w:rsid w:val="00A40944"/>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34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20</TotalTime>
  <Pages>1</Pages>
  <Words>411</Words>
  <Characters>2343</Characters>
  <Application>Microsoft Office Word</Application>
  <DocSecurity>0</DocSecurity>
  <Lines>19</Lines>
  <Paragraphs>5</Paragraphs>
  <ScaleCrop>false</ScaleCrop>
  <Company>Mark's Text Terminal</Company>
  <LinksUpToDate>false</LinksUpToDate>
  <CharactersWithSpaces>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2016-05-09T12:35:00Z</dcterms:created>
  <dcterms:modified xsi:type="dcterms:W3CDTF">2020-06-22T16:40:00Z</dcterms:modified>
</cp:coreProperties>
</file>