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35F9ADA8" w:rsidR="003F69EF" w:rsidRDefault="00417132" w:rsidP="00F24EDE">
      <w:r>
        <w:rPr>
          <w:b/>
          <w:i/>
        </w:rPr>
        <w:t>Common Problems in English Usage</w:t>
      </w:r>
      <w:r w:rsidR="005A5A20">
        <w:rPr>
          <w:b/>
        </w:rPr>
        <w:t xml:space="preserve"> Worksheet:</w:t>
      </w:r>
      <w:r w:rsidR="00F24EDE">
        <w:rPr>
          <w:b/>
        </w:rPr>
        <w:t xml:space="preserve"> </w:t>
      </w:r>
      <w:r w:rsidR="00136683">
        <w:rPr>
          <w:b/>
          <w:i/>
        </w:rPr>
        <w:t xml:space="preserve">Regime </w:t>
      </w:r>
      <w:r w:rsidR="00136683">
        <w:rPr>
          <w:b/>
          <w:iCs/>
        </w:rPr>
        <w:t xml:space="preserve">and </w:t>
      </w:r>
      <w:r w:rsidR="00136683">
        <w:rPr>
          <w:b/>
          <w:i/>
        </w:rPr>
        <w:t>Regimen</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263C248E"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136683">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136683">
        <w:rPr>
          <w:i/>
          <w:iCs/>
        </w:rPr>
        <w:t xml:space="preserve">regime </w:t>
      </w:r>
      <w:r w:rsidR="00136683">
        <w:t xml:space="preserve">and </w:t>
      </w:r>
      <w:r w:rsidR="00136683">
        <w:rPr>
          <w:i/>
          <w:iCs/>
        </w:rPr>
        <w:t>regimen</w:t>
      </w:r>
      <w:r w:rsidR="005B17D1">
        <w:t>.</w:t>
      </w:r>
    </w:p>
    <w:p w14:paraId="6C5334D3" w14:textId="4F1E694E" w:rsidR="00136683" w:rsidRDefault="00136683" w:rsidP="005C2E7F"/>
    <w:p w14:paraId="0004ACDA" w14:textId="021D0013" w:rsidR="00136683" w:rsidRDefault="00136683" w:rsidP="00136683">
      <w:pPr>
        <w:rPr>
          <w:bCs/>
        </w:rPr>
      </w:pPr>
      <w:r w:rsidRPr="00A2564A">
        <w:rPr>
          <w:b/>
          <w:bCs/>
        </w:rPr>
        <w:t xml:space="preserve">regime/regimen: </w:t>
      </w:r>
      <w:r w:rsidRPr="00A2564A">
        <w:rPr>
          <w:bCs/>
        </w:rPr>
        <w:t>Some people insist that “regime” should only be used in reference to governments, and that people who say they are following a dietary regime should instead use “regimen”; but “regime” has been a synonym of “regimen” for over a century, and is widely accepted in that sense.</w:t>
      </w:r>
    </w:p>
    <w:p w14:paraId="2D988B41" w14:textId="77777777" w:rsidR="00136683" w:rsidRPr="00A2564A" w:rsidRDefault="00136683" w:rsidP="00136683">
      <w:pPr>
        <w:rPr>
          <w:bCs/>
        </w:rPr>
      </w:pPr>
    </w:p>
    <w:p w14:paraId="4E67E084" w14:textId="502318DA" w:rsidR="00136683" w:rsidRPr="00A2564A" w:rsidRDefault="00136683" w:rsidP="00136683">
      <w:proofErr w:type="gramStart"/>
      <w:r w:rsidRPr="00A2564A">
        <w:t>However</w:t>
      </w:r>
      <w:proofErr w:type="gramEnd"/>
      <w:r w:rsidRPr="00A2564A">
        <w:t xml:space="preserve"> “regiment” is an error in this sense. The only way you could follow a strict </w:t>
      </w:r>
      <w:proofErr w:type="spellStart"/>
      <w:r w:rsidRPr="00A2564A">
        <w:t>regiment</w:t>
      </w:r>
      <w:proofErr w:type="spellEnd"/>
      <w:r w:rsidRPr="00A2564A">
        <w:t xml:space="preserve"> would be to march behind a highly disciplined military unit. Your diet or exercise routine is not a “regiment.”</w:t>
      </w:r>
    </w:p>
    <w:p w14:paraId="236D4DC1" w14:textId="77777777" w:rsidR="00317C9F" w:rsidRPr="00136683" w:rsidRDefault="00317C9F" w:rsidP="00136683">
      <w:pPr>
        <w:rPr>
          <w:bCs/>
          <w:iCs/>
        </w:rPr>
      </w:pPr>
    </w:p>
    <w:p w14:paraId="334C996A" w14:textId="7B234A7A"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13ED29D0" w14:textId="0C69D99F" w:rsidR="00132E18" w:rsidRDefault="00132E18" w:rsidP="00317C9F"/>
    <w:p w14:paraId="53CE600F" w14:textId="79D0B2BC" w:rsidR="00132E18" w:rsidRDefault="00132E18" w:rsidP="00317C9F">
      <w:r>
        <w:rPr>
          <w:b/>
          <w:bCs/>
        </w:rPr>
        <w:t xml:space="preserve">As the usage rules </w:t>
      </w:r>
      <w:r>
        <w:t>above tell you</w:t>
      </w:r>
      <w:r>
        <w:rPr>
          <w:b/>
          <w:bCs/>
        </w:rPr>
        <w:t xml:space="preserve">, </w:t>
      </w:r>
      <w:r>
        <w:t xml:space="preserve">in certain instances the nouns regime and regimen are interchangeable. For the purposes of this exercise, we will ignore that and use these words more specifically and purposefully. In the close exercises below, please use regimen to mean “a systematic plan (as of diet, therapy, or medication) especially when designed to improve and maintain the health of a patient” </w:t>
      </w:r>
      <w:r w:rsidRPr="00132E18">
        <w:rPr>
          <w:b/>
          <w:bCs/>
        </w:rPr>
        <w:t>and</w:t>
      </w:r>
      <w:r>
        <w:t xml:space="preserve"> “a regular course of action. We’ll use regime to mean “a form of government.” </w:t>
      </w:r>
      <w:proofErr w:type="gramStart"/>
      <w:r>
        <w:t>“ a</w:t>
      </w:r>
      <w:proofErr w:type="gramEnd"/>
      <w:r>
        <w:t xml:space="preserve"> government in power,” and “a period of rule.”</w:t>
      </w:r>
    </w:p>
    <w:p w14:paraId="5665C650" w14:textId="1975DA2F" w:rsidR="00132E18" w:rsidRDefault="00132E18" w:rsidP="00317C9F"/>
    <w:p w14:paraId="593FFEDC" w14:textId="32233DE1" w:rsidR="00132E18" w:rsidRPr="00132E18" w:rsidRDefault="00132E18" w:rsidP="00132E18">
      <w:pPr>
        <w:pStyle w:val="ListParagraph"/>
        <w:numPr>
          <w:ilvl w:val="0"/>
          <w:numId w:val="1"/>
        </w:numPr>
        <w:rPr>
          <w:b/>
          <w:bCs/>
        </w:rPr>
      </w:pPr>
      <w:r>
        <w:t xml:space="preserve">Adolf Hitler ruled Germany with a fascist </w:t>
      </w:r>
      <w:r>
        <w:t>_________________</w:t>
      </w:r>
      <w:r>
        <w:t>.</w:t>
      </w:r>
    </w:p>
    <w:p w14:paraId="0D09BEB4" w14:textId="77777777" w:rsidR="00132E18" w:rsidRPr="00132E18" w:rsidRDefault="00132E18" w:rsidP="00132E18">
      <w:pPr>
        <w:rPr>
          <w:b/>
          <w:bCs/>
        </w:rPr>
      </w:pPr>
    </w:p>
    <w:p w14:paraId="1E72B8AB" w14:textId="1CDE0662" w:rsidR="00132E18" w:rsidRPr="00FE6E3A" w:rsidRDefault="00FE6E3A" w:rsidP="00132E18">
      <w:pPr>
        <w:pStyle w:val="ListParagraph"/>
        <w:numPr>
          <w:ilvl w:val="0"/>
          <w:numId w:val="1"/>
        </w:numPr>
        <w:rPr>
          <w:b/>
          <w:bCs/>
        </w:rPr>
      </w:pPr>
      <w:r>
        <w:t xml:space="preserve">Generally speaking, when you have an infection your doctor will prescribe a </w:t>
      </w:r>
      <w:r>
        <w:t>_________________</w:t>
      </w:r>
      <w:r>
        <w:t xml:space="preserve"> of antibiotics.</w:t>
      </w:r>
    </w:p>
    <w:p w14:paraId="12F703A2" w14:textId="77777777" w:rsidR="00FE6E3A" w:rsidRPr="00FE6E3A" w:rsidRDefault="00FE6E3A" w:rsidP="00FE6E3A">
      <w:pPr>
        <w:pStyle w:val="ListParagraph"/>
        <w:rPr>
          <w:b/>
          <w:bCs/>
        </w:rPr>
      </w:pPr>
    </w:p>
    <w:p w14:paraId="0CA78DC9" w14:textId="74FDDCE1" w:rsidR="00FE6E3A" w:rsidRPr="00FE6E3A" w:rsidRDefault="00FE6E3A" w:rsidP="00132E18">
      <w:pPr>
        <w:pStyle w:val="ListParagraph"/>
        <w:numPr>
          <w:ilvl w:val="0"/>
          <w:numId w:val="1"/>
        </w:numPr>
        <w:rPr>
          <w:b/>
          <w:bCs/>
        </w:rPr>
      </w:pPr>
      <w:r>
        <w:t xml:space="preserve">The Francisco Franco </w:t>
      </w:r>
      <w:r>
        <w:t>_________________</w:t>
      </w:r>
      <w:r>
        <w:t xml:space="preserve"> in Spain from 1939 to 1975 was a long-lasting fascist government.</w:t>
      </w:r>
    </w:p>
    <w:p w14:paraId="56337929" w14:textId="77777777" w:rsidR="00FE6E3A" w:rsidRPr="00FE6E3A" w:rsidRDefault="00FE6E3A" w:rsidP="00FE6E3A">
      <w:pPr>
        <w:pStyle w:val="ListParagraph"/>
        <w:rPr>
          <w:b/>
          <w:bCs/>
        </w:rPr>
      </w:pPr>
    </w:p>
    <w:p w14:paraId="4A0FAB82" w14:textId="79893F27" w:rsidR="00FE6E3A" w:rsidRPr="00FE6E3A" w:rsidRDefault="00FE6E3A" w:rsidP="00132E18">
      <w:pPr>
        <w:pStyle w:val="ListParagraph"/>
        <w:numPr>
          <w:ilvl w:val="0"/>
          <w:numId w:val="1"/>
        </w:numPr>
        <w:rPr>
          <w:b/>
          <w:bCs/>
        </w:rPr>
      </w:pPr>
      <w:r>
        <w:t xml:space="preserve">*** wants to get in shape, so *** is on a strict </w:t>
      </w:r>
      <w:r>
        <w:t>_________________</w:t>
      </w:r>
      <w:r>
        <w:t xml:space="preserve"> of diet and exercise.</w:t>
      </w:r>
    </w:p>
    <w:p w14:paraId="7E5FFC38" w14:textId="77777777" w:rsidR="00FE6E3A" w:rsidRPr="00FE6E3A" w:rsidRDefault="00FE6E3A" w:rsidP="00FE6E3A">
      <w:pPr>
        <w:pStyle w:val="ListParagraph"/>
        <w:rPr>
          <w:b/>
          <w:bCs/>
        </w:rPr>
      </w:pPr>
    </w:p>
    <w:p w14:paraId="2148BBF9" w14:textId="564E3CAA" w:rsidR="00FE6E3A" w:rsidRPr="00FE6E3A" w:rsidRDefault="00FE6E3A" w:rsidP="00132E18">
      <w:pPr>
        <w:pStyle w:val="ListParagraph"/>
        <w:numPr>
          <w:ilvl w:val="0"/>
          <w:numId w:val="1"/>
        </w:numPr>
        <w:rPr>
          <w:b/>
          <w:bCs/>
        </w:rPr>
      </w:pPr>
      <w:r>
        <w:t xml:space="preserve">If *** were president, *** </w:t>
      </w:r>
      <w:r>
        <w:t>_________________</w:t>
      </w:r>
      <w:r>
        <w:t xml:space="preserve"> would seek to end poverty in this country.</w:t>
      </w:r>
    </w:p>
    <w:p w14:paraId="711B2DC3" w14:textId="77777777" w:rsidR="00FE6E3A" w:rsidRPr="00FE6E3A" w:rsidRDefault="00FE6E3A" w:rsidP="00FE6E3A">
      <w:pPr>
        <w:pStyle w:val="ListParagraph"/>
        <w:rPr>
          <w:b/>
          <w:bCs/>
        </w:rPr>
      </w:pPr>
    </w:p>
    <w:p w14:paraId="127A18EE" w14:textId="081E39DF" w:rsidR="00FE6E3A" w:rsidRPr="00FE6E3A" w:rsidRDefault="00FE6E3A" w:rsidP="00132E18">
      <w:pPr>
        <w:pStyle w:val="ListParagraph"/>
        <w:numPr>
          <w:ilvl w:val="0"/>
          <w:numId w:val="1"/>
        </w:numPr>
        <w:rPr>
          <w:b/>
          <w:bCs/>
        </w:rPr>
      </w:pPr>
      <w:r>
        <w:t xml:space="preserve">While the </w:t>
      </w:r>
      <w:r>
        <w:t>_________________</w:t>
      </w:r>
      <w:r>
        <w:t xml:space="preserve"> of Fidel Castro in Cuba was far from perfect, it wasn’t as sinister as many politicians would have us believe.</w:t>
      </w:r>
    </w:p>
    <w:p w14:paraId="0B1B68F7" w14:textId="77777777" w:rsidR="00FE6E3A" w:rsidRPr="00FE6E3A" w:rsidRDefault="00FE6E3A" w:rsidP="00FE6E3A">
      <w:pPr>
        <w:pStyle w:val="ListParagraph"/>
        <w:rPr>
          <w:b/>
          <w:bCs/>
        </w:rPr>
      </w:pPr>
    </w:p>
    <w:p w14:paraId="0A9ED9EF" w14:textId="79F50EA0" w:rsidR="00FE6E3A" w:rsidRPr="00FE6E3A" w:rsidRDefault="00FE6E3A" w:rsidP="00132E18">
      <w:pPr>
        <w:pStyle w:val="ListParagraph"/>
        <w:numPr>
          <w:ilvl w:val="0"/>
          <w:numId w:val="1"/>
        </w:numPr>
        <w:rPr>
          <w:b/>
          <w:bCs/>
        </w:rPr>
      </w:pPr>
      <w:r>
        <w:t xml:space="preserve">*** put ***self on a reading </w:t>
      </w:r>
      <w:r>
        <w:t>_________________</w:t>
      </w:r>
      <w:r>
        <w:t xml:space="preserve"> that requires *** to start and finish at least one book per week.</w:t>
      </w:r>
    </w:p>
    <w:p w14:paraId="1088191D" w14:textId="77777777" w:rsidR="00FE6E3A" w:rsidRPr="00FE6E3A" w:rsidRDefault="00FE6E3A" w:rsidP="00FE6E3A">
      <w:pPr>
        <w:pStyle w:val="ListParagraph"/>
        <w:rPr>
          <w:b/>
          <w:bCs/>
        </w:rPr>
      </w:pPr>
    </w:p>
    <w:p w14:paraId="493EFD4C" w14:textId="175FABE9" w:rsidR="00FE6E3A" w:rsidRPr="00FE6E3A" w:rsidRDefault="00FE6E3A" w:rsidP="00132E18">
      <w:pPr>
        <w:pStyle w:val="ListParagraph"/>
        <w:numPr>
          <w:ilvl w:val="0"/>
          <w:numId w:val="1"/>
        </w:numPr>
        <w:rPr>
          <w:b/>
          <w:bCs/>
        </w:rPr>
      </w:pPr>
      <w:r>
        <w:t xml:space="preserve">Since Mr. Feltskog became a teacher, he reads less and relaxes with a steady </w:t>
      </w:r>
      <w:r>
        <w:t>_________________</w:t>
      </w:r>
      <w:r>
        <w:t xml:space="preserve"> of documentary films on television.</w:t>
      </w:r>
    </w:p>
    <w:p w14:paraId="1FEB8061" w14:textId="77777777" w:rsidR="00FE6E3A" w:rsidRPr="00FE6E3A" w:rsidRDefault="00FE6E3A" w:rsidP="00FE6E3A">
      <w:pPr>
        <w:pStyle w:val="ListParagraph"/>
        <w:rPr>
          <w:b/>
          <w:bCs/>
        </w:rPr>
      </w:pPr>
    </w:p>
    <w:p w14:paraId="4C52CF67" w14:textId="434B4579" w:rsidR="00FE6E3A" w:rsidRPr="00FE6E3A" w:rsidRDefault="00FE6E3A" w:rsidP="00132E18">
      <w:pPr>
        <w:pStyle w:val="ListParagraph"/>
        <w:numPr>
          <w:ilvl w:val="0"/>
          <w:numId w:val="1"/>
        </w:numPr>
        <w:rPr>
          <w:b/>
          <w:bCs/>
        </w:rPr>
      </w:pPr>
      <w:r>
        <w:t xml:space="preserve">The </w:t>
      </w:r>
      <w:r>
        <w:t>_________________</w:t>
      </w:r>
      <w:r>
        <w:t xml:space="preserve"> of several United States presidents have been disastrous.</w:t>
      </w:r>
    </w:p>
    <w:p w14:paraId="70AA8BEF" w14:textId="77777777" w:rsidR="00FE6E3A" w:rsidRPr="00FE6E3A" w:rsidRDefault="00FE6E3A" w:rsidP="00FE6E3A">
      <w:pPr>
        <w:pStyle w:val="ListParagraph"/>
        <w:rPr>
          <w:b/>
          <w:bCs/>
        </w:rPr>
      </w:pPr>
    </w:p>
    <w:p w14:paraId="39B505C1" w14:textId="114A6EBE" w:rsidR="00FE6E3A" w:rsidRPr="00132E18" w:rsidRDefault="00FE6E3A" w:rsidP="00132E18">
      <w:pPr>
        <w:pStyle w:val="ListParagraph"/>
        <w:numPr>
          <w:ilvl w:val="0"/>
          <w:numId w:val="1"/>
        </w:numPr>
        <w:rPr>
          <w:b/>
          <w:bCs/>
        </w:rPr>
      </w:pPr>
      <w:r>
        <w:t xml:space="preserve">In the summer, *** maintains a healthy </w:t>
      </w:r>
      <w:r>
        <w:t>_________________</w:t>
      </w:r>
      <w:r>
        <w:t xml:space="preserve"> of a long and brisk walk every morning.</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3560040"/>
    <w:multiLevelType w:val="hybridMultilevel"/>
    <w:tmpl w:val="3DEC12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132E18"/>
    <w:rsid w:val="00136683"/>
    <w:rsid w:val="002A144B"/>
    <w:rsid w:val="00317C9F"/>
    <w:rsid w:val="003F69EF"/>
    <w:rsid w:val="00410E3E"/>
    <w:rsid w:val="00417132"/>
    <w:rsid w:val="0043076C"/>
    <w:rsid w:val="00480A51"/>
    <w:rsid w:val="005A5A20"/>
    <w:rsid w:val="005B17D1"/>
    <w:rsid w:val="005C2E7F"/>
    <w:rsid w:val="006B45BA"/>
    <w:rsid w:val="006D1D72"/>
    <w:rsid w:val="00A40944"/>
    <w:rsid w:val="00F24EDE"/>
    <w:rsid w:val="00F41B08"/>
    <w:rsid w:val="00FD6F2B"/>
    <w:rsid w:val="00FE6E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2E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17</TotalTime>
  <Pages>1</Pages>
  <Words>428</Words>
  <Characters>2440</Characters>
  <Application>Microsoft Office Word</Application>
  <DocSecurity>0</DocSecurity>
  <Lines>20</Lines>
  <Paragraphs>5</Paragraphs>
  <ScaleCrop>false</ScaleCrop>
  <Company>Mark's Text Terminal</Company>
  <LinksUpToDate>false</LinksUpToDate>
  <CharactersWithSpaces>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2016-05-09T12:35:00Z</dcterms:created>
  <dcterms:modified xsi:type="dcterms:W3CDTF">2020-06-10T13:32:00Z</dcterms:modified>
</cp:coreProperties>
</file>