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137BC943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726BAC">
        <w:rPr>
          <w:b/>
          <w:i/>
        </w:rPr>
        <w:t xml:space="preserve">Religiosity </w:t>
      </w:r>
      <w:r w:rsidR="00726BAC">
        <w:rPr>
          <w:b/>
          <w:iCs/>
        </w:rPr>
        <w:t xml:space="preserve">and </w:t>
      </w:r>
      <w:r w:rsidR="00726BAC">
        <w:rPr>
          <w:b/>
          <w:i/>
        </w:rPr>
        <w:t>Piety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50E7ACD7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726BAC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726BAC">
        <w:rPr>
          <w:i/>
          <w:iCs/>
        </w:rPr>
        <w:t xml:space="preserve">religiosity </w:t>
      </w:r>
      <w:r w:rsidR="00726BAC">
        <w:t xml:space="preserve">and </w:t>
      </w:r>
      <w:r w:rsidR="00726BAC">
        <w:rPr>
          <w:i/>
          <w:iCs/>
        </w:rPr>
        <w:t>piety</w:t>
      </w:r>
      <w:r w:rsidR="005B17D1">
        <w:t>.</w:t>
      </w:r>
    </w:p>
    <w:p w14:paraId="62DEA1F3" w14:textId="11F7CC0F" w:rsidR="00726BAC" w:rsidRDefault="00726BAC" w:rsidP="005C2E7F"/>
    <w:p w14:paraId="49AA25FB" w14:textId="77777777" w:rsidR="00726BAC" w:rsidRPr="00A2564A" w:rsidRDefault="00726BAC" w:rsidP="00726BAC">
      <w:r w:rsidRPr="00A2564A">
        <w:rPr>
          <w:b/>
          <w:bCs/>
        </w:rPr>
        <w:t xml:space="preserve">religiosity/piety: </w:t>
      </w:r>
      <w:r w:rsidRPr="00A2564A">
        <w:rPr>
          <w:bCs/>
        </w:rPr>
        <w:t>The main modern use of “religiosity” is to describe exaggerated or ostentatious showing off of one’s religiousness. A better word to label the quality of being truly religious is “piety.”</w:t>
      </w:r>
    </w:p>
    <w:p w14:paraId="236D4DC1" w14:textId="77777777" w:rsidR="00317C9F" w:rsidRPr="00726BAC" w:rsidRDefault="00317C9F" w:rsidP="00726BAC">
      <w:pPr>
        <w:rPr>
          <w:bCs/>
          <w:iCs/>
        </w:rPr>
      </w:pPr>
    </w:p>
    <w:p w14:paraId="334C996A" w14:textId="0381735A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1832F90C" w14:textId="7689016C" w:rsidR="009859BE" w:rsidRDefault="009859BE" w:rsidP="00317C9F"/>
    <w:p w14:paraId="010871B1" w14:textId="64E474FA" w:rsidR="009859BE" w:rsidRDefault="009859BE" w:rsidP="00317C9F">
      <w:r>
        <w:rPr>
          <w:b/>
          <w:bCs/>
        </w:rPr>
        <w:t xml:space="preserve">The usage rules above </w:t>
      </w:r>
      <w:r>
        <w:t>hint at the distinction between religiosity and piety. You might find this difference easier to understand with a couple of concrete examples. Religiosity is a word we might use in describing television preachers and particularly anybody who takes a “holier than thou” attitude towards other people. Piety, on the other hand, we would use to describe a monk or nun who lives in a monastery and has dedicated his or her life to prayer and his or her relationship with God.</w:t>
      </w:r>
    </w:p>
    <w:p w14:paraId="2B689960" w14:textId="66D0C9B2" w:rsidR="005E26B1" w:rsidRDefault="005E26B1" w:rsidP="00317C9F"/>
    <w:p w14:paraId="72D698FD" w14:textId="0FCB69B4" w:rsidR="005E26B1" w:rsidRDefault="005E26B1" w:rsidP="00317C9F">
      <w:r>
        <w:rPr>
          <w:b/>
          <w:bCs/>
        </w:rPr>
        <w:t xml:space="preserve">Using each series of words </w:t>
      </w:r>
      <w:r>
        <w:t xml:space="preserve">below as a guide to usage of these two words, lets write some sentences using </w:t>
      </w:r>
      <w:r w:rsidRPr="005E26B1">
        <w:rPr>
          <w:i/>
          <w:iCs/>
        </w:rPr>
        <w:t>religiosity</w:t>
      </w:r>
      <w:r>
        <w:t xml:space="preserve"> and </w:t>
      </w:r>
      <w:r w:rsidRPr="005E26B1">
        <w:rPr>
          <w:i/>
          <w:iCs/>
        </w:rPr>
        <w:t>piety</w:t>
      </w:r>
      <w:r>
        <w:t>.</w:t>
      </w:r>
    </w:p>
    <w:p w14:paraId="09A2CFC6" w14:textId="460986F1" w:rsidR="005E26B1" w:rsidRDefault="005E26B1" w:rsidP="00317C9F"/>
    <w:p w14:paraId="768AA53D" w14:textId="31135B64" w:rsidR="005E26B1" w:rsidRPr="005E26B1" w:rsidRDefault="005E26B1" w:rsidP="005E26B1">
      <w:pPr>
        <w:pStyle w:val="ListParagraph"/>
        <w:numPr>
          <w:ilvl w:val="0"/>
          <w:numId w:val="1"/>
        </w:numPr>
        <w:rPr>
          <w:b/>
          <w:bCs/>
        </w:rPr>
      </w:pPr>
      <w:r>
        <w:t>Buddhist monk, Tibet.</w:t>
      </w:r>
    </w:p>
    <w:p w14:paraId="4EA5D309" w14:textId="03F36686" w:rsidR="005E26B1" w:rsidRDefault="005E26B1" w:rsidP="005E26B1">
      <w:pPr>
        <w:rPr>
          <w:b/>
          <w:bCs/>
        </w:rPr>
      </w:pPr>
    </w:p>
    <w:p w14:paraId="2BB0DDF3" w14:textId="3B3F80C1" w:rsidR="005E26B1" w:rsidRDefault="005E26B1" w:rsidP="005E26B1">
      <w:pPr>
        <w:rPr>
          <w:b/>
          <w:bCs/>
        </w:rPr>
      </w:pPr>
    </w:p>
    <w:p w14:paraId="0E3B3EEA" w14:textId="77777777" w:rsidR="005E26B1" w:rsidRPr="005E26B1" w:rsidRDefault="005E26B1" w:rsidP="005E26B1">
      <w:pPr>
        <w:rPr>
          <w:b/>
          <w:bCs/>
        </w:rPr>
      </w:pPr>
    </w:p>
    <w:p w14:paraId="013388CA" w14:textId="4E4A0414" w:rsidR="005E26B1" w:rsidRPr="005E26B1" w:rsidRDefault="005E26B1" w:rsidP="005E26B1">
      <w:pPr>
        <w:pStyle w:val="ListParagraph"/>
        <w:numPr>
          <w:ilvl w:val="0"/>
          <w:numId w:val="1"/>
        </w:numPr>
        <w:rPr>
          <w:b/>
          <w:bCs/>
        </w:rPr>
      </w:pPr>
      <w:r>
        <w:t>Television preacher, expensive suits, prosperity gospel.</w:t>
      </w:r>
    </w:p>
    <w:p w14:paraId="088B59D9" w14:textId="7EE21A23" w:rsidR="005E26B1" w:rsidRDefault="005E26B1" w:rsidP="005E26B1">
      <w:pPr>
        <w:rPr>
          <w:b/>
          <w:bCs/>
        </w:rPr>
      </w:pPr>
    </w:p>
    <w:p w14:paraId="4311AA8C" w14:textId="17C8A430" w:rsidR="005E26B1" w:rsidRDefault="005E26B1" w:rsidP="005E26B1">
      <w:pPr>
        <w:rPr>
          <w:b/>
          <w:bCs/>
        </w:rPr>
      </w:pPr>
    </w:p>
    <w:p w14:paraId="074F8B6D" w14:textId="77777777" w:rsidR="005E26B1" w:rsidRPr="005E26B1" w:rsidRDefault="005E26B1" w:rsidP="005E26B1">
      <w:pPr>
        <w:rPr>
          <w:b/>
          <w:bCs/>
        </w:rPr>
      </w:pPr>
    </w:p>
    <w:p w14:paraId="6D28B8E4" w14:textId="4EB39912" w:rsidR="005E26B1" w:rsidRPr="005E26B1" w:rsidRDefault="005E26B1" w:rsidP="005E26B1">
      <w:pPr>
        <w:pStyle w:val="ListParagraph"/>
        <w:numPr>
          <w:ilvl w:val="0"/>
          <w:numId w:val="1"/>
        </w:numPr>
        <w:rPr>
          <w:b/>
          <w:bCs/>
        </w:rPr>
      </w:pPr>
      <w:r>
        <w:t>Nuns, cloistered convent.</w:t>
      </w:r>
    </w:p>
    <w:p w14:paraId="5B0422E0" w14:textId="2B5D1DCF" w:rsidR="005E26B1" w:rsidRDefault="005E26B1" w:rsidP="005E26B1">
      <w:pPr>
        <w:rPr>
          <w:b/>
          <w:bCs/>
        </w:rPr>
      </w:pPr>
    </w:p>
    <w:p w14:paraId="2E4D5BD4" w14:textId="68C88E62" w:rsidR="005E26B1" w:rsidRDefault="005E26B1" w:rsidP="005E26B1">
      <w:pPr>
        <w:rPr>
          <w:b/>
          <w:bCs/>
        </w:rPr>
      </w:pPr>
    </w:p>
    <w:p w14:paraId="710B328B" w14:textId="77777777" w:rsidR="005E26B1" w:rsidRPr="005E26B1" w:rsidRDefault="005E26B1" w:rsidP="005E26B1">
      <w:pPr>
        <w:rPr>
          <w:b/>
          <w:bCs/>
        </w:rPr>
      </w:pPr>
    </w:p>
    <w:p w14:paraId="4DA85AE3" w14:textId="3F46BBB3" w:rsidR="005E26B1" w:rsidRPr="005E26B1" w:rsidRDefault="005E26B1" w:rsidP="005E26B1">
      <w:pPr>
        <w:pStyle w:val="ListParagraph"/>
        <w:numPr>
          <w:ilvl w:val="0"/>
          <w:numId w:val="1"/>
        </w:numPr>
        <w:rPr>
          <w:b/>
          <w:bCs/>
        </w:rPr>
      </w:pPr>
      <w:r>
        <w:t>Megachurch, celebrity pastor, pleas for donations.</w:t>
      </w:r>
    </w:p>
    <w:p w14:paraId="179B9FEA" w14:textId="41630923" w:rsidR="005E26B1" w:rsidRDefault="005E26B1" w:rsidP="005E26B1">
      <w:pPr>
        <w:rPr>
          <w:b/>
          <w:bCs/>
        </w:rPr>
      </w:pPr>
    </w:p>
    <w:p w14:paraId="0F625C5C" w14:textId="4B7DE454" w:rsidR="005E26B1" w:rsidRDefault="005E26B1" w:rsidP="005E26B1">
      <w:pPr>
        <w:rPr>
          <w:b/>
          <w:bCs/>
        </w:rPr>
      </w:pPr>
    </w:p>
    <w:p w14:paraId="37AD391E" w14:textId="77777777" w:rsidR="005E26B1" w:rsidRPr="005E26B1" w:rsidRDefault="005E26B1" w:rsidP="005E26B1">
      <w:pPr>
        <w:rPr>
          <w:b/>
          <w:bCs/>
        </w:rPr>
      </w:pPr>
    </w:p>
    <w:p w14:paraId="5D707BB5" w14:textId="5D64FEB8" w:rsidR="005E26B1" w:rsidRPr="005E26B1" w:rsidRDefault="005E26B1" w:rsidP="005E26B1">
      <w:pPr>
        <w:pStyle w:val="ListParagraph"/>
        <w:numPr>
          <w:ilvl w:val="0"/>
          <w:numId w:val="1"/>
        </w:numPr>
        <w:rPr>
          <w:b/>
          <w:bCs/>
        </w:rPr>
      </w:pPr>
      <w:r>
        <w:t>Regular churchgoer, reads the Bible, donates to charities for poor people.</w:t>
      </w:r>
    </w:p>
    <w:p w14:paraId="068CC27F" w14:textId="4A0A75D1" w:rsidR="005E26B1" w:rsidRDefault="005E26B1" w:rsidP="005E26B1">
      <w:pPr>
        <w:rPr>
          <w:b/>
          <w:bCs/>
        </w:rPr>
      </w:pPr>
    </w:p>
    <w:p w14:paraId="0E56ADBE" w14:textId="2E540B32" w:rsidR="005E26B1" w:rsidRDefault="005E26B1" w:rsidP="005E26B1">
      <w:pPr>
        <w:rPr>
          <w:b/>
          <w:bCs/>
        </w:rPr>
      </w:pPr>
    </w:p>
    <w:p w14:paraId="693E4757" w14:textId="1543CE11" w:rsidR="005E26B1" w:rsidRDefault="005E26B1" w:rsidP="005E26B1">
      <w:pPr>
        <w:rPr>
          <w:b/>
          <w:bCs/>
        </w:rPr>
      </w:pPr>
    </w:p>
    <w:p w14:paraId="65452682" w14:textId="79852ADB" w:rsidR="005E26B1" w:rsidRPr="005E26B1" w:rsidRDefault="005E26B1" w:rsidP="005E26B1">
      <w:r>
        <w:rPr>
          <w:b/>
          <w:bCs/>
        </w:rPr>
        <w:t xml:space="preserve">Now </w:t>
      </w:r>
      <w:r>
        <w:t xml:space="preserve">that you have some sense of the context in which these words are used, let’s trying writing five sentences from subject to period using </w:t>
      </w:r>
      <w:r w:rsidRPr="005E26B1">
        <w:rPr>
          <w:i/>
          <w:iCs/>
        </w:rPr>
        <w:t>religiosity</w:t>
      </w:r>
      <w:r>
        <w:t xml:space="preserve"> and </w:t>
      </w:r>
      <w:r w:rsidRPr="005E26B1">
        <w:rPr>
          <w:i/>
          <w:iCs/>
        </w:rPr>
        <w:t>piety</w:t>
      </w:r>
      <w:r>
        <w:t>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570C8B"/>
    <w:multiLevelType w:val="hybridMultilevel"/>
    <w:tmpl w:val="16727F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5E26B1"/>
    <w:rsid w:val="006B45BA"/>
    <w:rsid w:val="006D1D72"/>
    <w:rsid w:val="00726BAC"/>
    <w:rsid w:val="009859BE"/>
    <w:rsid w:val="00A40944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26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383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19</TotalTime>
  <Pages>1</Pages>
  <Words>307</Words>
  <Characters>1750</Characters>
  <Application>Microsoft Office Word</Application>
  <DocSecurity>0</DocSecurity>
  <Lines>14</Lines>
  <Paragraphs>4</Paragraphs>
  <ScaleCrop>false</ScaleCrop>
  <Company>Mark's Text Terminal</Company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2020-06-15T20:51:00Z</dcterms:modified>
</cp:coreProperties>
</file>