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05A28A23" w:rsidR="003F69EF" w:rsidRDefault="00417132" w:rsidP="00F24EDE">
      <w:r>
        <w:rPr>
          <w:b/>
          <w:i/>
        </w:rPr>
        <w:t>Common Problems in English Usage</w:t>
      </w:r>
      <w:r w:rsidR="005A5A20">
        <w:rPr>
          <w:b/>
        </w:rPr>
        <w:t xml:space="preserve"> Worksheet:</w:t>
      </w:r>
      <w:r w:rsidR="00F24EDE">
        <w:rPr>
          <w:b/>
        </w:rPr>
        <w:t xml:space="preserve"> </w:t>
      </w:r>
      <w:r w:rsidR="00D50CA6">
        <w:rPr>
          <w:b/>
          <w:i/>
        </w:rPr>
        <w:t xml:space="preserve">Rebelling </w:t>
      </w:r>
      <w:r w:rsidR="00D50CA6">
        <w:rPr>
          <w:b/>
          <w:iCs/>
        </w:rPr>
        <w:t xml:space="preserve">and </w:t>
      </w:r>
      <w:r w:rsidR="00D50CA6">
        <w:rPr>
          <w:b/>
          <w:i/>
        </w:rPr>
        <w:t>Revolting</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360793E7"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D50CA6">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D50CA6">
        <w:rPr>
          <w:i/>
          <w:iCs/>
        </w:rPr>
        <w:t xml:space="preserve">rebelling </w:t>
      </w:r>
      <w:r w:rsidR="00D50CA6">
        <w:t xml:space="preserve">and </w:t>
      </w:r>
      <w:r w:rsidR="00D50CA6">
        <w:rPr>
          <w:i/>
          <w:iCs/>
        </w:rPr>
        <w:t>revolting</w:t>
      </w:r>
      <w:r w:rsidR="005B17D1">
        <w:t>.</w:t>
      </w:r>
    </w:p>
    <w:p w14:paraId="5BC1DD2F" w14:textId="374F2CDD" w:rsidR="00D50CA6" w:rsidRDefault="00D50CA6" w:rsidP="005C2E7F"/>
    <w:p w14:paraId="03A19123" w14:textId="77777777" w:rsidR="00D50CA6" w:rsidRPr="00A2564A" w:rsidRDefault="00D50CA6" w:rsidP="00D50CA6">
      <w:r w:rsidRPr="00A2564A">
        <w:rPr>
          <w:b/>
          <w:bCs/>
        </w:rPr>
        <w:t>rebelling/revoltin</w:t>
      </w:r>
      <w:r>
        <w:rPr>
          <w:b/>
          <w:bCs/>
        </w:rPr>
        <w:t>g</w:t>
      </w:r>
      <w:r w:rsidRPr="00A2564A">
        <w:rPr>
          <w:b/>
          <w:bCs/>
        </w:rPr>
        <w:t xml:space="preserve">: </w:t>
      </w:r>
      <w:r w:rsidRPr="00A2564A">
        <w:rPr>
          <w:bCs/>
        </w:rPr>
        <w:t>Even though “rebel” and “revolt” mean more or less the same thing, in modern English people who are revolting are usually disgusting, rather than taking up arms against the government. To prevent incongruous associations, use “rebellion” to label the actions of those who conduct uprisings and save “revolting” to label things that make you want to upchuck.</w:t>
      </w:r>
    </w:p>
    <w:p w14:paraId="236D4DC1" w14:textId="77777777" w:rsidR="00317C9F" w:rsidRPr="00D50CA6" w:rsidRDefault="00317C9F" w:rsidP="00D50CA6">
      <w:pPr>
        <w:rPr>
          <w:bCs/>
          <w:iCs/>
        </w:rPr>
      </w:pPr>
    </w:p>
    <w:p w14:paraId="334C996A" w14:textId="48B08D66"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382D4E55" w14:textId="3D22E946" w:rsidR="0073630E" w:rsidRDefault="0073630E" w:rsidP="00317C9F"/>
    <w:p w14:paraId="7F5BE676" w14:textId="4210C507" w:rsidR="0073630E" w:rsidRDefault="0073630E" w:rsidP="0073630E">
      <w:r>
        <w:rPr>
          <w:b/>
          <w:bCs/>
        </w:rPr>
        <w:t xml:space="preserve">For this exercise, </w:t>
      </w:r>
      <w:r>
        <w:t xml:space="preserve">we will use </w:t>
      </w:r>
      <w:r w:rsidRPr="0073630E">
        <w:rPr>
          <w:i/>
          <w:iCs/>
        </w:rPr>
        <w:t>rebelling</w:t>
      </w:r>
      <w:r>
        <w:t xml:space="preserve"> and </w:t>
      </w:r>
      <w:r w:rsidRPr="0073630E">
        <w:rPr>
          <w:i/>
          <w:iCs/>
        </w:rPr>
        <w:t>revolting</w:t>
      </w:r>
      <w:r>
        <w:t xml:space="preserve"> which are adjectives, as well as the verbs from which those two words are </w:t>
      </w:r>
      <w:r w:rsidRPr="0073630E">
        <w:t>derived</w:t>
      </w:r>
      <w:r>
        <w:t xml:space="preserve">, </w:t>
      </w:r>
      <w:r w:rsidRPr="0073630E">
        <w:rPr>
          <w:i/>
          <w:iCs/>
        </w:rPr>
        <w:t>rebel</w:t>
      </w:r>
      <w:r>
        <w:t xml:space="preserve"> and </w:t>
      </w:r>
      <w:r w:rsidRPr="0073630E">
        <w:rPr>
          <w:i/>
          <w:iCs/>
        </w:rPr>
        <w:t>revolt</w:t>
      </w:r>
      <w:r>
        <w:t xml:space="preserve">. There is even one sentence which requires the noun </w:t>
      </w:r>
      <w:r w:rsidRPr="0073630E">
        <w:rPr>
          <w:i/>
          <w:iCs/>
        </w:rPr>
        <w:t>rebellion</w:t>
      </w:r>
      <w:r>
        <w:t xml:space="preserve"> in its cloze blank. Pleas</w:t>
      </w:r>
      <w:r w:rsidR="00F32D6E">
        <w:t>e analyze the structure and sense of the sentence to determine which of the foregoing words is the best choice for the cloze blank.</w:t>
      </w:r>
    </w:p>
    <w:p w14:paraId="18636E65" w14:textId="398ECBCB" w:rsidR="00F32D6E" w:rsidRDefault="00F32D6E" w:rsidP="0073630E"/>
    <w:p w14:paraId="362CFFF1" w14:textId="34438480" w:rsidR="00F32D6E" w:rsidRPr="00F32D6E" w:rsidRDefault="00F32D6E" w:rsidP="00F32D6E">
      <w:pPr>
        <w:pStyle w:val="ListParagraph"/>
        <w:numPr>
          <w:ilvl w:val="0"/>
          <w:numId w:val="2"/>
        </w:numPr>
        <w:rPr>
          <w:b/>
          <w:bCs/>
        </w:rPr>
      </w:pPr>
      <w:r>
        <w:t xml:space="preserve">*** finds blue cheese </w:t>
      </w:r>
      <w:r>
        <w:t>_________________</w:t>
      </w:r>
      <w:r>
        <w:t>.</w:t>
      </w:r>
    </w:p>
    <w:p w14:paraId="1D3EFF0A" w14:textId="77777777" w:rsidR="00F32D6E" w:rsidRPr="00F32D6E" w:rsidRDefault="00F32D6E" w:rsidP="00F32D6E">
      <w:pPr>
        <w:rPr>
          <w:b/>
          <w:bCs/>
        </w:rPr>
      </w:pPr>
    </w:p>
    <w:p w14:paraId="06EFB01A" w14:textId="054F5368" w:rsidR="00F32D6E" w:rsidRPr="00F32D6E" w:rsidRDefault="00F32D6E" w:rsidP="00F32D6E">
      <w:pPr>
        <w:pStyle w:val="ListParagraph"/>
        <w:numPr>
          <w:ilvl w:val="0"/>
          <w:numId w:val="2"/>
        </w:numPr>
        <w:rPr>
          <w:b/>
          <w:bCs/>
        </w:rPr>
      </w:pPr>
      <w:r>
        <w:t xml:space="preserve">When people are oppressed long enough, they begin </w:t>
      </w:r>
      <w:r>
        <w:t>_________________</w:t>
      </w:r>
      <w:r>
        <w:t>.</w:t>
      </w:r>
    </w:p>
    <w:p w14:paraId="4DA5FDF6" w14:textId="77777777" w:rsidR="00F32D6E" w:rsidRPr="00F32D6E" w:rsidRDefault="00F32D6E" w:rsidP="00F32D6E">
      <w:pPr>
        <w:pStyle w:val="ListParagraph"/>
        <w:rPr>
          <w:b/>
          <w:bCs/>
        </w:rPr>
      </w:pPr>
    </w:p>
    <w:p w14:paraId="4F3F622B" w14:textId="65ACD35A" w:rsidR="00F32D6E" w:rsidRPr="00F32D6E" w:rsidRDefault="00F32D6E" w:rsidP="00F32D6E">
      <w:pPr>
        <w:pStyle w:val="ListParagraph"/>
        <w:numPr>
          <w:ilvl w:val="0"/>
          <w:numId w:val="2"/>
        </w:numPr>
        <w:rPr>
          <w:b/>
          <w:bCs/>
        </w:rPr>
      </w:pPr>
      <w:r>
        <w:t xml:space="preserve">*** doesn’t like mushrooms because their taste </w:t>
      </w:r>
      <w:r>
        <w:t>_________________</w:t>
      </w:r>
      <w:r>
        <w:t xml:space="preserve"> ***.</w:t>
      </w:r>
    </w:p>
    <w:p w14:paraId="3B7B428E" w14:textId="77777777" w:rsidR="00F32D6E" w:rsidRPr="00F32D6E" w:rsidRDefault="00F32D6E" w:rsidP="00F32D6E">
      <w:pPr>
        <w:pStyle w:val="ListParagraph"/>
        <w:rPr>
          <w:b/>
          <w:bCs/>
        </w:rPr>
      </w:pPr>
    </w:p>
    <w:p w14:paraId="3235228D" w14:textId="7308DAE5" w:rsidR="00F32D6E" w:rsidRPr="00303117" w:rsidRDefault="00303117" w:rsidP="00F32D6E">
      <w:pPr>
        <w:pStyle w:val="ListParagraph"/>
        <w:numPr>
          <w:ilvl w:val="0"/>
          <w:numId w:val="2"/>
        </w:numPr>
        <w:rPr>
          <w:b/>
          <w:bCs/>
        </w:rPr>
      </w:pPr>
      <w:r>
        <w:t xml:space="preserve">In 1776, the colonists in North America </w:t>
      </w:r>
      <w:r>
        <w:t>_________________</w:t>
      </w:r>
      <w:r>
        <w:t xml:space="preserve"> against the British government.</w:t>
      </w:r>
    </w:p>
    <w:p w14:paraId="00128412" w14:textId="77777777" w:rsidR="00303117" w:rsidRPr="00303117" w:rsidRDefault="00303117" w:rsidP="00303117">
      <w:pPr>
        <w:pStyle w:val="ListParagraph"/>
        <w:rPr>
          <w:b/>
          <w:bCs/>
        </w:rPr>
      </w:pPr>
    </w:p>
    <w:p w14:paraId="35C27515" w14:textId="565D6E3D" w:rsidR="00303117" w:rsidRPr="00303117" w:rsidRDefault="00303117" w:rsidP="00F32D6E">
      <w:pPr>
        <w:pStyle w:val="ListParagraph"/>
        <w:numPr>
          <w:ilvl w:val="0"/>
          <w:numId w:val="2"/>
        </w:numPr>
        <w:rPr>
          <w:b/>
          <w:bCs/>
        </w:rPr>
      </w:pPr>
      <w:r>
        <w:t xml:space="preserve">The students in Mr. </w:t>
      </w:r>
      <w:proofErr w:type="spellStart"/>
      <w:r>
        <w:t>Feltskog’s</w:t>
      </w:r>
      <w:proofErr w:type="spellEnd"/>
      <w:r>
        <w:t xml:space="preserve"> class </w:t>
      </w:r>
      <w:r>
        <w:t>_________________</w:t>
      </w:r>
      <w:r>
        <w:t xml:space="preserve"> after he gave them all failing grades in spite of the fact that they had worked hard and completed all their work.</w:t>
      </w:r>
    </w:p>
    <w:p w14:paraId="1174D3FE" w14:textId="77777777" w:rsidR="00303117" w:rsidRPr="00303117" w:rsidRDefault="00303117" w:rsidP="00303117">
      <w:pPr>
        <w:pStyle w:val="ListParagraph"/>
        <w:rPr>
          <w:b/>
          <w:bCs/>
        </w:rPr>
      </w:pPr>
    </w:p>
    <w:p w14:paraId="595AF4F9" w14:textId="67E93334" w:rsidR="00303117" w:rsidRPr="00303117" w:rsidRDefault="00303117" w:rsidP="00F32D6E">
      <w:pPr>
        <w:pStyle w:val="ListParagraph"/>
        <w:numPr>
          <w:ilvl w:val="0"/>
          <w:numId w:val="2"/>
        </w:numPr>
        <w:rPr>
          <w:b/>
          <w:bCs/>
        </w:rPr>
      </w:pPr>
      <w:r>
        <w:t xml:space="preserve">Most people find the smell of rotting garbage </w:t>
      </w:r>
      <w:r>
        <w:t>_________________</w:t>
      </w:r>
      <w:r>
        <w:t>.</w:t>
      </w:r>
    </w:p>
    <w:p w14:paraId="53892B06" w14:textId="77777777" w:rsidR="00303117" w:rsidRPr="00303117" w:rsidRDefault="00303117" w:rsidP="00303117">
      <w:pPr>
        <w:pStyle w:val="ListParagraph"/>
        <w:rPr>
          <w:b/>
          <w:bCs/>
        </w:rPr>
      </w:pPr>
    </w:p>
    <w:p w14:paraId="785E44FA" w14:textId="305ABA03" w:rsidR="00303117" w:rsidRPr="00303117" w:rsidRDefault="00303117" w:rsidP="00F32D6E">
      <w:pPr>
        <w:pStyle w:val="ListParagraph"/>
        <w:numPr>
          <w:ilvl w:val="0"/>
          <w:numId w:val="2"/>
        </w:numPr>
        <w:rPr>
          <w:b/>
          <w:bCs/>
        </w:rPr>
      </w:pPr>
      <w:r>
        <w:t xml:space="preserve">After World War II, especially in Africa and Asia, many nations </w:t>
      </w:r>
      <w:r>
        <w:t>_________________</w:t>
      </w:r>
      <w:r>
        <w:t xml:space="preserve"> against their colonial governments.</w:t>
      </w:r>
    </w:p>
    <w:p w14:paraId="1E8AFCC7" w14:textId="77777777" w:rsidR="00303117" w:rsidRPr="00303117" w:rsidRDefault="00303117" w:rsidP="00303117">
      <w:pPr>
        <w:pStyle w:val="ListParagraph"/>
        <w:rPr>
          <w:b/>
          <w:bCs/>
        </w:rPr>
      </w:pPr>
    </w:p>
    <w:p w14:paraId="239ECF7F" w14:textId="779A9FE6" w:rsidR="00303117" w:rsidRPr="00E93A69" w:rsidRDefault="00E93A69" w:rsidP="00F32D6E">
      <w:pPr>
        <w:pStyle w:val="ListParagraph"/>
        <w:numPr>
          <w:ilvl w:val="0"/>
          <w:numId w:val="2"/>
        </w:numPr>
        <w:rPr>
          <w:b/>
          <w:bCs/>
        </w:rPr>
      </w:pPr>
      <w:r>
        <w:t xml:space="preserve">*** thinks Hawaiian pizza tastes </w:t>
      </w:r>
      <w:r>
        <w:t>_________________</w:t>
      </w:r>
      <w:r>
        <w:t>.</w:t>
      </w:r>
    </w:p>
    <w:p w14:paraId="370A1FBD" w14:textId="77777777" w:rsidR="00E93A69" w:rsidRPr="00E93A69" w:rsidRDefault="00E93A69" w:rsidP="00E93A69">
      <w:pPr>
        <w:pStyle w:val="ListParagraph"/>
        <w:rPr>
          <w:b/>
          <w:bCs/>
        </w:rPr>
      </w:pPr>
    </w:p>
    <w:p w14:paraId="01F5354B" w14:textId="7165D06A" w:rsidR="00E93A69" w:rsidRPr="00E93A69" w:rsidRDefault="00E93A69" w:rsidP="00F32D6E">
      <w:pPr>
        <w:pStyle w:val="ListParagraph"/>
        <w:numPr>
          <w:ilvl w:val="0"/>
          <w:numId w:val="2"/>
        </w:numPr>
        <w:rPr>
          <w:b/>
          <w:bCs/>
        </w:rPr>
      </w:pPr>
      <w:r>
        <w:t xml:space="preserve">Racism </w:t>
      </w:r>
      <w:r>
        <w:t>_________________</w:t>
      </w:r>
      <w:r>
        <w:t xml:space="preserve"> most people.</w:t>
      </w:r>
    </w:p>
    <w:p w14:paraId="1F59BCF8" w14:textId="77777777" w:rsidR="00E93A69" w:rsidRPr="00E93A69" w:rsidRDefault="00E93A69" w:rsidP="00E93A69">
      <w:pPr>
        <w:pStyle w:val="ListParagraph"/>
        <w:rPr>
          <w:b/>
          <w:bCs/>
        </w:rPr>
      </w:pPr>
    </w:p>
    <w:p w14:paraId="69F9630C" w14:textId="4FD4C2C4" w:rsidR="00E93A69" w:rsidRPr="00E93A69" w:rsidRDefault="00E93A69" w:rsidP="00F32D6E">
      <w:pPr>
        <w:pStyle w:val="ListParagraph"/>
        <w:numPr>
          <w:ilvl w:val="0"/>
          <w:numId w:val="2"/>
        </w:numPr>
        <w:rPr>
          <w:b/>
          <w:bCs/>
        </w:rPr>
      </w:pPr>
      <w:r>
        <w:t xml:space="preserve">In 1917, Russian workers and soldiers </w:t>
      </w:r>
      <w:r>
        <w:t>_________________</w:t>
      </w:r>
      <w:r>
        <w:t xml:space="preserve"> against the government and overthrew it.</w:t>
      </w:r>
    </w:p>
    <w:p w14:paraId="257D2566" w14:textId="77777777" w:rsidR="00E93A69" w:rsidRPr="00E93A69" w:rsidRDefault="00E93A69" w:rsidP="00E93A69">
      <w:pPr>
        <w:pStyle w:val="ListParagraph"/>
        <w:rPr>
          <w:b/>
          <w:bCs/>
        </w:rPr>
      </w:pPr>
    </w:p>
    <w:p w14:paraId="52371067" w14:textId="2DA03EEC" w:rsidR="00E93A69" w:rsidRPr="00F32D6E" w:rsidRDefault="00E93A69" w:rsidP="00E93A69">
      <w:pPr>
        <w:pStyle w:val="ListParagraph"/>
        <w:rPr>
          <w:b/>
          <w:bCs/>
        </w:rPr>
      </w:pPr>
    </w:p>
    <w:p w14:paraId="2ED10303" w14:textId="7871FB9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DD2825"/>
    <w:multiLevelType w:val="hybridMultilevel"/>
    <w:tmpl w:val="633A2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010978"/>
    <w:multiLevelType w:val="hybridMultilevel"/>
    <w:tmpl w:val="17A6C2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A144B"/>
    <w:rsid w:val="00303117"/>
    <w:rsid w:val="00317C9F"/>
    <w:rsid w:val="003F69EF"/>
    <w:rsid w:val="00410E3E"/>
    <w:rsid w:val="00417132"/>
    <w:rsid w:val="0043076C"/>
    <w:rsid w:val="00480A51"/>
    <w:rsid w:val="005A5A20"/>
    <w:rsid w:val="005B17D1"/>
    <w:rsid w:val="005C2E7F"/>
    <w:rsid w:val="006B45BA"/>
    <w:rsid w:val="006D1D72"/>
    <w:rsid w:val="0073630E"/>
    <w:rsid w:val="00A40944"/>
    <w:rsid w:val="00D50CA6"/>
    <w:rsid w:val="00E93A69"/>
    <w:rsid w:val="00F24EDE"/>
    <w:rsid w:val="00F32D6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63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18</TotalTime>
  <Pages>1</Pages>
  <Words>357</Words>
  <Characters>2039</Characters>
  <Application>Microsoft Office Word</Application>
  <DocSecurity>0</DocSecurity>
  <Lines>16</Lines>
  <Paragraphs>4</Paragraphs>
  <ScaleCrop>false</ScaleCrop>
  <Company>Mark's Text Terminal</Company>
  <LinksUpToDate>false</LinksUpToDate>
  <CharactersWithSpaces>2392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2016-05-09T12:35:00Z</dcterms:created>
  <dcterms:modified xsi:type="dcterms:W3CDTF">2020-06-10T13:19:00Z</dcterms:modified>
</cp:coreProperties>
</file>