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92B6C">
        <w:rPr>
          <w:b/>
          <w:i/>
        </w:rPr>
        <w:t>Purport</w:t>
      </w:r>
      <w:r w:rsidR="00F24EDE">
        <w:rPr>
          <w:b/>
        </w:rPr>
        <w:t xml:space="preserve"> (</w:t>
      </w:r>
      <w:r w:rsidR="00192B6C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192B6C" w:rsidRDefault="00192B6C" w:rsidP="00F24EDE"/>
    <w:p w:rsidR="00192B6C" w:rsidRPr="00197EB2" w:rsidRDefault="00192B6C" w:rsidP="00192B6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="00197EB2" w:rsidRPr="00197EB2">
        <w:rPr>
          <w:i/>
          <w:iCs/>
        </w:rPr>
        <w:t>purported</w:t>
      </w:r>
      <w:r w:rsidR="00197EB2">
        <w:t xml:space="preserve"> to have invented the Russian alphabet, but *** doubted that.</w:t>
      </w:r>
    </w:p>
    <w:p w:rsidR="00197EB2" w:rsidRPr="00197EB2" w:rsidRDefault="00197EB2" w:rsidP="00192B6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Even though *** </w:t>
      </w:r>
      <w:r w:rsidRPr="00197EB2">
        <w:rPr>
          <w:i/>
          <w:iCs/>
        </w:rPr>
        <w:t>purport</w:t>
      </w:r>
      <w:r>
        <w:rPr>
          <w:i/>
          <w:iCs/>
        </w:rPr>
        <w:t xml:space="preserve">s </w:t>
      </w:r>
      <w:r>
        <w:t>to complete all of *** homework assignments, *** never turns them in.</w:t>
      </w:r>
    </w:p>
    <w:p w:rsidR="00197EB2" w:rsidRPr="00197EB2" w:rsidRDefault="00197EB2" w:rsidP="00192B6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legislator </w:t>
      </w:r>
      <w:r w:rsidRPr="00197EB2">
        <w:rPr>
          <w:i/>
          <w:iCs/>
        </w:rPr>
        <w:t>purport</w:t>
      </w:r>
      <w:r>
        <w:rPr>
          <w:i/>
          <w:iCs/>
        </w:rPr>
        <w:t xml:space="preserve">ed </w:t>
      </w:r>
      <w:r>
        <w:t>to care about children in his district, then voted to cut school funding in *** district.</w:t>
      </w:r>
    </w:p>
    <w:p w:rsidR="00197EB2" w:rsidRPr="00197EB2" w:rsidRDefault="00197EB2" w:rsidP="00192B6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Despite being caught in lies repeatedly, the politician </w:t>
      </w:r>
      <w:r w:rsidRPr="00197EB2">
        <w:rPr>
          <w:i/>
          <w:iCs/>
        </w:rPr>
        <w:t>purports</w:t>
      </w:r>
      <w:r>
        <w:t xml:space="preserve"> he is interested only in the truth.</w:t>
      </w:r>
    </w:p>
    <w:p w:rsidR="00197EB2" w:rsidRPr="00192B6C" w:rsidRDefault="00197EB2" w:rsidP="00192B6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197EB2">
        <w:rPr>
          <w:i/>
          <w:iCs/>
        </w:rPr>
        <w:t>purported</w:t>
      </w:r>
      <w:r>
        <w:rPr>
          <w:i/>
          <w:iCs/>
        </w:rPr>
        <w:t xml:space="preserve"> </w:t>
      </w:r>
      <w:r>
        <w:t>to have made coffee before leaving for work, but the pot was empty when *** came into the kitchen.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92B6C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192B6C">
        <w:rPr>
          <w:b/>
          <w:i/>
          <w:u w:val="single"/>
        </w:rPr>
        <w:t>purport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100206"/>
    <w:multiLevelType w:val="hybridMultilevel"/>
    <w:tmpl w:val="27902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B6C"/>
    <w:rsid w:val="001539C9"/>
    <w:rsid w:val="00192B6C"/>
    <w:rsid w:val="00197EB2"/>
    <w:rsid w:val="001F20BF"/>
    <w:rsid w:val="002C2733"/>
    <w:rsid w:val="00335A5C"/>
    <w:rsid w:val="00410E3E"/>
    <w:rsid w:val="005A5A20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D1F781"/>
  <w15:chartTrackingRefBased/>
  <w15:docId w15:val="{C6ACBA18-C1F9-4E42-B7E3-99EB43DFF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145</Words>
  <Characters>827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2020-09-14T15:03:00Z</dcterms:created>
  <dcterms:modified xsi:type="dcterms:W3CDTF">2020-09-14T15:12:00Z</dcterms:modified>
</cp:coreProperties>
</file>