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FD8F0" w14:textId="61A72958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96236B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0762E">
        <w:rPr>
          <w:b/>
          <w:i/>
        </w:rPr>
        <w:t>Foment</w:t>
      </w:r>
      <w:r w:rsidR="00F24EDE">
        <w:rPr>
          <w:b/>
        </w:rPr>
        <w:t xml:space="preserve"> (</w:t>
      </w:r>
      <w:r w:rsidR="00D0762E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DB02C6" w14:textId="77777777" w:rsidR="00D0762E" w:rsidRDefault="00D0762E" w:rsidP="00F24EDE"/>
    <w:p w14:paraId="4806210C" w14:textId="6671FC14" w:rsidR="00D0762E" w:rsidRPr="00745251" w:rsidRDefault="00745251" w:rsidP="00D0762E">
      <w:pPr>
        <w:pStyle w:val="ListParagraph"/>
        <w:numPr>
          <w:ilvl w:val="0"/>
          <w:numId w:val="1"/>
        </w:numPr>
        <w:rPr>
          <w:b/>
          <w:bCs/>
        </w:rPr>
      </w:pPr>
      <w:r>
        <w:t>In the 1950s, Ernesto “Che</w:t>
      </w:r>
      <w:r w:rsidR="004D0735">
        <w:t>”</w:t>
      </w:r>
      <w:r>
        <w:t xml:space="preserve"> Guevara and Fidel Castro </w:t>
      </w:r>
      <w:r w:rsidRPr="00745251">
        <w:rPr>
          <w:i/>
          <w:iCs/>
        </w:rPr>
        <w:t>fomented</w:t>
      </w:r>
      <w:r>
        <w:t xml:space="preserve"> a revolution against the corrupt Cuban government.</w:t>
      </w:r>
    </w:p>
    <w:p w14:paraId="10221279" w14:textId="1440E593" w:rsidR="00745251" w:rsidRPr="00745251" w:rsidRDefault="00745251" w:rsidP="00D076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student committee </w:t>
      </w:r>
      <w:r w:rsidRPr="00745251">
        <w:rPr>
          <w:i/>
          <w:iCs/>
        </w:rPr>
        <w:t>fomented</w:t>
      </w:r>
      <w:r>
        <w:t xml:space="preserve"> opposition to the school administrators’ plan to add more standardized tests during the academic year.</w:t>
      </w:r>
    </w:p>
    <w:p w14:paraId="18B3F4CC" w14:textId="7AD8C1C0" w:rsidR="00745251" w:rsidRPr="00745251" w:rsidRDefault="00745251" w:rsidP="00D076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company tried to lower workers’ pay, their union </w:t>
      </w:r>
      <w:r w:rsidRPr="00745251">
        <w:rPr>
          <w:i/>
          <w:iCs/>
        </w:rPr>
        <w:t>fomented</w:t>
      </w:r>
      <w:r>
        <w:t xml:space="preserve"> a strike.</w:t>
      </w:r>
    </w:p>
    <w:p w14:paraId="688DD204" w14:textId="33D4AE5B" w:rsidR="00745251" w:rsidRPr="004D0735" w:rsidRDefault="00745251" w:rsidP="00D076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Active citizens </w:t>
      </w:r>
      <w:r w:rsidRPr="00745251">
        <w:rPr>
          <w:i/>
          <w:iCs/>
        </w:rPr>
        <w:t>foment</w:t>
      </w:r>
      <w:r>
        <w:t xml:space="preserve"> resistance to oppressive governments.</w:t>
      </w:r>
    </w:p>
    <w:p w14:paraId="0131B839" w14:textId="2301E1DB" w:rsidR="004D0735" w:rsidRPr="00D0762E" w:rsidRDefault="004D0735" w:rsidP="00D0762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cheerleaders </w:t>
      </w:r>
      <w:r w:rsidRPr="004D0735">
        <w:rPr>
          <w:i/>
          <w:iCs/>
        </w:rPr>
        <w:t>fomented</w:t>
      </w:r>
      <w:r>
        <w:t xml:space="preserve"> applause and team spirit during the basketball game.</w:t>
      </w:r>
    </w:p>
    <w:p w14:paraId="2E2EAF43" w14:textId="77777777" w:rsidR="00F24EDE" w:rsidRDefault="00F24EDE" w:rsidP="00F24EDE"/>
    <w:p w14:paraId="50067861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0762E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D0762E">
        <w:rPr>
          <w:b/>
          <w:i/>
          <w:u w:val="single"/>
        </w:rPr>
        <w:t>foment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8144D8"/>
    <w:multiLevelType w:val="hybridMultilevel"/>
    <w:tmpl w:val="69BA8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62E"/>
    <w:rsid w:val="001539C9"/>
    <w:rsid w:val="001F20BF"/>
    <w:rsid w:val="002C2733"/>
    <w:rsid w:val="00335A5C"/>
    <w:rsid w:val="00410E3E"/>
    <w:rsid w:val="004D0735"/>
    <w:rsid w:val="005A5A20"/>
    <w:rsid w:val="006B45BA"/>
    <w:rsid w:val="00745251"/>
    <w:rsid w:val="00B27612"/>
    <w:rsid w:val="00C32881"/>
    <w:rsid w:val="00CA4835"/>
    <w:rsid w:val="00D0762E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DB43E"/>
  <w15:chartTrackingRefBased/>
  <w15:docId w15:val="{DC99DF36-BBB8-414D-B7D4-4674236AC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6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139</Words>
  <Characters>796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2020-09-12T14:57:00Z</dcterms:created>
  <dcterms:modified xsi:type="dcterms:W3CDTF">2020-09-12T15:05:00Z</dcterms:modified>
</cp:coreProperties>
</file>