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569B7">
        <w:rPr>
          <w:b/>
          <w:i/>
        </w:rPr>
        <w:t>Encumber</w:t>
      </w:r>
      <w:r w:rsidR="00F24EDE">
        <w:rPr>
          <w:b/>
        </w:rPr>
        <w:t xml:space="preserve"> (</w:t>
      </w:r>
      <w:r w:rsidR="001569B7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1569B7" w:rsidRDefault="001569B7" w:rsidP="00F24EDE"/>
    <w:p w:rsidR="001569B7" w:rsidRPr="001569B7" w:rsidRDefault="001569B7" w:rsidP="001569B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feels like *** luggage </w:t>
      </w:r>
      <w:r w:rsidRPr="001569B7">
        <w:rPr>
          <w:i/>
          <w:iCs/>
        </w:rPr>
        <w:t>encumbered</w:t>
      </w:r>
      <w:r>
        <w:t xml:space="preserve"> *** on *** last vacation, so she’ll pack more lightly for her next.</w:t>
      </w:r>
    </w:p>
    <w:p w:rsidR="001569B7" w:rsidRPr="001569B7" w:rsidRDefault="001569B7" w:rsidP="001569B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bookbag, </w:t>
      </w:r>
      <w:r w:rsidRPr="001569B7">
        <w:rPr>
          <w:i/>
          <w:iCs/>
        </w:rPr>
        <w:t>encumber</w:t>
      </w:r>
      <w:r>
        <w:rPr>
          <w:i/>
          <w:iCs/>
        </w:rPr>
        <w:t xml:space="preserve">ed </w:t>
      </w:r>
      <w:r>
        <w:t>with big textbooks, was hard to maneuver on the crowded bus.</w:t>
      </w:r>
    </w:p>
    <w:p w:rsidR="001569B7" w:rsidRPr="001569B7" w:rsidRDefault="001569B7" w:rsidP="001569B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lack of confidence in *** teacher </w:t>
      </w:r>
      <w:r>
        <w:rPr>
          <w:i/>
          <w:iCs/>
        </w:rPr>
        <w:t xml:space="preserve">encumbers </w:t>
      </w:r>
      <w:r>
        <w:t>*** ability to learn in class.</w:t>
      </w:r>
    </w:p>
    <w:p w:rsidR="001569B7" w:rsidRPr="001569B7" w:rsidRDefault="001569B7" w:rsidP="001569B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flat tire on ***’s car </w:t>
      </w:r>
      <w:r w:rsidRPr="001569B7">
        <w:rPr>
          <w:i/>
          <w:iCs/>
        </w:rPr>
        <w:t>encumber</w:t>
      </w:r>
      <w:r>
        <w:rPr>
          <w:i/>
          <w:iCs/>
        </w:rPr>
        <w:t>ed</w:t>
      </w:r>
      <w:r>
        <w:rPr>
          <w:i/>
          <w:iCs/>
        </w:rPr>
        <w:t xml:space="preserve"> </w:t>
      </w:r>
      <w:r>
        <w:t>*** ability to drive to school.</w:t>
      </w:r>
    </w:p>
    <w:p w:rsidR="001569B7" w:rsidRPr="001569B7" w:rsidRDefault="001569B7" w:rsidP="001569B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Their homework </w:t>
      </w:r>
      <w:r w:rsidRPr="001569B7">
        <w:rPr>
          <w:i/>
          <w:iCs/>
        </w:rPr>
        <w:t>encumbered</w:t>
      </w:r>
      <w:r>
        <w:t xml:space="preserve"> the students’ ability to enjoy the holiday weekend.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569B7">
        <w:rPr>
          <w:b/>
          <w:u w:val="single"/>
        </w:rPr>
        <w:t>verb</w:t>
      </w:r>
      <w:r w:rsidR="00B27612">
        <w:rPr>
          <w:b/>
          <w:u w:val="single"/>
        </w:rPr>
        <w:t xml:space="preserve"> </w:t>
      </w:r>
      <w:r w:rsidR="001569B7">
        <w:rPr>
          <w:b/>
          <w:i/>
          <w:u w:val="single"/>
        </w:rPr>
        <w:t>encumber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83496"/>
    <w:multiLevelType w:val="hybridMultilevel"/>
    <w:tmpl w:val="737E0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9B7"/>
    <w:rsid w:val="001539C9"/>
    <w:rsid w:val="001569B7"/>
    <w:rsid w:val="001F20BF"/>
    <w:rsid w:val="002C2733"/>
    <w:rsid w:val="00335A5C"/>
    <w:rsid w:val="00410E3E"/>
    <w:rsid w:val="005A5A20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E008A5"/>
  <w15:chartTrackingRefBased/>
  <w15:docId w15:val="{9B51E743-ABBC-E846-8517-8643D6BFF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69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133</Words>
  <Characters>764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2020-09-10T13:56:00Z</dcterms:created>
  <dcterms:modified xsi:type="dcterms:W3CDTF">2020-09-10T14:00:00Z</dcterms:modified>
</cp:coreProperties>
</file>