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F91FB5">
        <w:rPr>
          <w:b/>
          <w:i/>
        </w:rPr>
        <w:t>Delve</w:t>
      </w:r>
      <w:r w:rsidR="00F24EDE">
        <w:rPr>
          <w:b/>
        </w:rPr>
        <w:t xml:space="preserve"> (</w:t>
      </w:r>
      <w:r w:rsidR="00F91FB5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F91FB5" w:rsidRDefault="00F91FB5" w:rsidP="00F24EDE"/>
    <w:p w:rsidR="00F91FB5" w:rsidRPr="00B12369" w:rsidRDefault="00B12369" w:rsidP="00F91FB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waiting for its publication, *** </w:t>
      </w:r>
      <w:r w:rsidRPr="00B12369">
        <w:rPr>
          <w:i/>
          <w:iCs/>
        </w:rPr>
        <w:t>delved</w:t>
      </w:r>
      <w:r>
        <w:t xml:space="preserve"> into the latest graphic novel about zombies.</w:t>
      </w:r>
    </w:p>
    <w:p w:rsidR="00B12369" w:rsidRPr="00B12369" w:rsidRDefault="00B12369" w:rsidP="00F91FB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research paper assignments because they allow *** to </w:t>
      </w:r>
      <w:r w:rsidRPr="00B12369">
        <w:rPr>
          <w:i/>
          <w:iCs/>
        </w:rPr>
        <w:t>delve</w:t>
      </w:r>
      <w:r>
        <w:t xml:space="preserve"> deeply into subjects.</w:t>
      </w:r>
    </w:p>
    <w:p w:rsidR="00B12369" w:rsidRPr="00B12369" w:rsidRDefault="00B12369" w:rsidP="00F91FB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biography of legendary civil rights activist Bayard Rustin </w:t>
      </w:r>
      <w:r w:rsidRPr="00B12369">
        <w:rPr>
          <w:i/>
          <w:iCs/>
        </w:rPr>
        <w:t>delves</w:t>
      </w:r>
      <w:r>
        <w:t xml:space="preserve"> deeply into Mr. Rustin’s early years.</w:t>
      </w:r>
    </w:p>
    <w:p w:rsidR="00B12369" w:rsidRPr="00571EBB" w:rsidRDefault="00B12369" w:rsidP="00F91FB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***, </w:t>
      </w:r>
      <w:proofErr w:type="gramStart"/>
      <w:r>
        <w:t>a surgeon,</w:t>
      </w:r>
      <w:proofErr w:type="gramEnd"/>
      <w:r>
        <w:t xml:space="preserve"> </w:t>
      </w:r>
      <w:r w:rsidRPr="00571EBB">
        <w:rPr>
          <w:i/>
          <w:iCs/>
        </w:rPr>
        <w:t>de</w:t>
      </w:r>
      <w:r w:rsidR="00571EBB" w:rsidRPr="00571EBB">
        <w:rPr>
          <w:i/>
          <w:iCs/>
        </w:rPr>
        <w:t>lved</w:t>
      </w:r>
      <w:r w:rsidR="00571EBB">
        <w:t xml:space="preserve"> into the first of several articles *** needs to read for *** professional development.</w:t>
      </w:r>
    </w:p>
    <w:p w:rsidR="00571EBB" w:rsidRPr="00F91FB5" w:rsidRDefault="00571EBB" w:rsidP="00F91FB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***’s professor advised *** to </w:t>
      </w:r>
      <w:r w:rsidRPr="00571EBB">
        <w:rPr>
          <w:i/>
          <w:iCs/>
        </w:rPr>
        <w:t>delve</w:t>
      </w:r>
      <w:r>
        <w:t xml:space="preserve"> into the history of Western Philosophy.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F91FB5">
        <w:rPr>
          <w:b/>
          <w:u w:val="single"/>
        </w:rPr>
        <w:t>verb</w:t>
      </w:r>
      <w:r w:rsidR="00B27612">
        <w:rPr>
          <w:b/>
          <w:u w:val="single"/>
        </w:rPr>
        <w:t xml:space="preserve"> </w:t>
      </w:r>
      <w:r w:rsidR="00F91FB5">
        <w:rPr>
          <w:b/>
          <w:i/>
          <w:u w:val="single"/>
        </w:rPr>
        <w:t>delve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F63675"/>
    <w:multiLevelType w:val="hybridMultilevel"/>
    <w:tmpl w:val="30BCEA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FB5"/>
    <w:rsid w:val="001539C9"/>
    <w:rsid w:val="001F20BF"/>
    <w:rsid w:val="002C2733"/>
    <w:rsid w:val="00335A5C"/>
    <w:rsid w:val="00410E3E"/>
    <w:rsid w:val="00571EBB"/>
    <w:rsid w:val="005A5A20"/>
    <w:rsid w:val="006B45BA"/>
    <w:rsid w:val="00B12369"/>
    <w:rsid w:val="00B27612"/>
    <w:rsid w:val="00C32881"/>
    <w:rsid w:val="00CA4835"/>
    <w:rsid w:val="00E11225"/>
    <w:rsid w:val="00EC6ED9"/>
    <w:rsid w:val="00F24EDE"/>
    <w:rsid w:val="00F91FB5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86A860"/>
  <w15:chartTrackingRefBased/>
  <w15:docId w15:val="{C955F6AF-7C1E-5048-BC79-480F5C440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1F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8</TotalTime>
  <Pages>1</Pages>
  <Words>141</Words>
  <Characters>807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2020-09-18T16:00:00Z</dcterms:created>
  <dcterms:modified xsi:type="dcterms:W3CDTF">2020-09-18T16:08:00Z</dcterms:modified>
</cp:coreProperties>
</file>