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3038E">
        <w:rPr>
          <w:b/>
          <w:i/>
        </w:rPr>
        <w:t>Plaudit</w:t>
      </w:r>
      <w:r w:rsidR="00F24EDE">
        <w:rPr>
          <w:b/>
        </w:rPr>
        <w:t xml:space="preserve"> (</w:t>
      </w:r>
      <w:r w:rsidR="00A3038E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A3038E" w:rsidRDefault="00A3038E" w:rsidP="00F24EDE"/>
    <w:p w:rsidR="00A3038E" w:rsidRPr="001264CB" w:rsidRDefault="001264CB" w:rsidP="00A3038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teacher gave *** a strong </w:t>
      </w:r>
      <w:r w:rsidRPr="001264CB">
        <w:rPr>
          <w:i/>
          <w:iCs/>
        </w:rPr>
        <w:t>plaudit</w:t>
      </w:r>
      <w:r>
        <w:t xml:space="preserve"> for *** paper on the history of philosophy.</w:t>
      </w:r>
    </w:p>
    <w:p w:rsidR="001264CB" w:rsidRPr="001264CB" w:rsidRDefault="001264CB" w:rsidP="00A3038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audience, by clapping and cheering loudly, awarded *** </w:t>
      </w:r>
      <w:r w:rsidRPr="001264CB">
        <w:rPr>
          <w:i/>
          <w:iCs/>
        </w:rPr>
        <w:t>plaudit</w:t>
      </w:r>
      <w:r>
        <w:rPr>
          <w:i/>
          <w:iCs/>
        </w:rPr>
        <w:t xml:space="preserve">s </w:t>
      </w:r>
      <w:r>
        <w:t>for *** performance of Beethoven’s piano sonatas.</w:t>
      </w:r>
    </w:p>
    <w:p w:rsidR="001264CB" w:rsidRPr="001264CB" w:rsidRDefault="001264CB" w:rsidP="00A3038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restaurant often receives </w:t>
      </w:r>
      <w:r w:rsidRPr="001264CB">
        <w:rPr>
          <w:i/>
          <w:iCs/>
        </w:rPr>
        <w:t>plaudit</w:t>
      </w:r>
      <w:r>
        <w:rPr>
          <w:i/>
          <w:iCs/>
        </w:rPr>
        <w:t xml:space="preserve">s </w:t>
      </w:r>
      <w:r>
        <w:t>on social media.</w:t>
      </w:r>
    </w:p>
    <w:p w:rsidR="001264CB" w:rsidRPr="001264CB" w:rsidRDefault="001264CB" w:rsidP="00A3038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felt good about receiving a </w:t>
      </w:r>
      <w:r w:rsidRPr="001264CB">
        <w:rPr>
          <w:i/>
          <w:iCs/>
        </w:rPr>
        <w:t>plaudit</w:t>
      </w:r>
      <w:r>
        <w:rPr>
          <w:i/>
          <w:iCs/>
        </w:rPr>
        <w:t xml:space="preserve"> </w:t>
      </w:r>
      <w:r>
        <w:t>for *** essay on the Harlem Renaissance</w:t>
      </w:r>
      <w:r>
        <w:rPr>
          <w:i/>
          <w:iCs/>
        </w:rPr>
        <w:t xml:space="preserve"> </w:t>
      </w:r>
      <w:r>
        <w:t>from poet Rita Dove.</w:t>
      </w:r>
    </w:p>
    <w:p w:rsidR="001264CB" w:rsidRPr="00A3038E" w:rsidRDefault="001264CB" w:rsidP="00A3038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1264CB">
        <w:rPr>
          <w:i/>
          <w:iCs/>
        </w:rPr>
        <w:t>plaudit</w:t>
      </w:r>
      <w:r>
        <w:rPr>
          <w:i/>
          <w:iCs/>
        </w:rPr>
        <w:t>s</w:t>
      </w:r>
      <w:r>
        <w:t xml:space="preserve"> for ***’s paintings came from numerous critics and art lovers.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3038E">
        <w:rPr>
          <w:b/>
          <w:u w:val="single"/>
        </w:rPr>
        <w:t xml:space="preserve">noun </w:t>
      </w:r>
      <w:r w:rsidR="00A3038E">
        <w:rPr>
          <w:b/>
          <w:i/>
          <w:u w:val="single"/>
        </w:rPr>
        <w:t>plaudit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782081"/>
    <w:multiLevelType w:val="hybridMultilevel"/>
    <w:tmpl w:val="49941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38E"/>
    <w:rsid w:val="001264CB"/>
    <w:rsid w:val="001539C9"/>
    <w:rsid w:val="001F20BF"/>
    <w:rsid w:val="002C2733"/>
    <w:rsid w:val="00335A5C"/>
    <w:rsid w:val="00410E3E"/>
    <w:rsid w:val="005A5A20"/>
    <w:rsid w:val="006B45BA"/>
    <w:rsid w:val="00A3038E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200556"/>
  <w15:chartTrackingRefBased/>
  <w15:docId w15:val="{9B9BFB01-0093-B34E-81E2-E8ADFA913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03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8</TotalTime>
  <Pages>1</Pages>
  <Words>135</Words>
  <Characters>775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2020-09-07T17:15:00Z</dcterms:created>
  <dcterms:modified xsi:type="dcterms:W3CDTF">2020-09-07T22:30:00Z</dcterms:modified>
</cp:coreProperties>
</file>